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8382D8" w14:textId="6A037C09" w:rsidR="0042621B" w:rsidRPr="004B2F15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  <w:r>
        <w:rPr>
          <w:rFonts w:ascii="Tahoma" w:hAnsi="Tahoma" w:cs="Tahoma"/>
          <w:noProof/>
          <w:color w:val="0673A5" w:themeColor="text2" w:themeShade="BF"/>
          <w:lang w:eastAsia="en-US" w:bidi="th-TH"/>
        </w:rPr>
        <w:drawing>
          <wp:anchor distT="0" distB="0" distL="114300" distR="114300" simplePos="0" relativeHeight="251824128" behindDoc="0" locked="0" layoutInCell="1" allowOverlap="1" wp14:anchorId="22BA5643" wp14:editId="3114910C">
            <wp:simplePos x="0" y="0"/>
            <wp:positionH relativeFrom="column">
              <wp:posOffset>-188589</wp:posOffset>
            </wp:positionH>
            <wp:positionV relativeFrom="paragraph">
              <wp:posOffset>-655320</wp:posOffset>
            </wp:positionV>
            <wp:extent cx="7077075" cy="6395664"/>
            <wp:effectExtent l="0" t="0" r="0" b="571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6395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B3DD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DABEB0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884FB9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B57F8C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067176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DBD628A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536B4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E88B5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9FEBF" w14:textId="00276984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30791E6" w14:textId="5474C6B9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EF888D4" w14:textId="77777777" w:rsidR="0042621B" w:rsidRDefault="0042621B" w:rsidP="00D27D07">
      <w:pPr>
        <w:spacing w:before="0" w:after="0" w:line="240" w:lineRule="auto"/>
        <w:rPr>
          <w:rFonts w:ascii="Tahoma" w:hAnsi="Tahoma" w:cs="Tahoma" w:hint="cs"/>
          <w:noProof/>
          <w:color w:val="0673A5" w:themeColor="text2" w:themeShade="BF"/>
          <w:lang w:eastAsia="en-US" w:bidi="th-TH"/>
        </w:rPr>
      </w:pPr>
    </w:p>
    <w:p w14:paraId="58DC9D18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8F430F3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AC5B9B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2D3A814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940488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59F30F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2C8244E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9CC80FF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CCBED9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3AB59862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18B76677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4BC9AEF" w14:textId="51F97908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6AA4F6E1" w14:textId="5AF70EEE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3049833" w14:textId="77777777" w:rsidR="00301944" w:rsidRDefault="00301944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73FEB316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447240D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AA21AE1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09BFB7C" w14:textId="77777777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22FAB596" w14:textId="7442F7EB" w:rsidR="0042621B" w:rsidRDefault="0042621B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82DE1B7" w14:textId="218BD418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0C545BE3" w14:textId="1B55CBAA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4572F513" w14:textId="77777777" w:rsidR="00394475" w:rsidRDefault="00394475" w:rsidP="00D27D07">
      <w:pPr>
        <w:spacing w:before="0" w:after="0" w:line="240" w:lineRule="auto"/>
        <w:rPr>
          <w:rFonts w:ascii="Tahoma" w:hAnsi="Tahoma" w:cs="Tahoma"/>
          <w:noProof/>
          <w:color w:val="0673A5" w:themeColor="text2" w:themeShade="BF"/>
          <w:lang w:eastAsia="en-US" w:bidi="th-TH"/>
        </w:rPr>
      </w:pPr>
    </w:p>
    <w:p w14:paraId="56CD3029" w14:textId="18BD721C" w:rsidR="0042621B" w:rsidRDefault="0042621B" w:rsidP="00D27D07">
      <w:pPr>
        <w:spacing w:before="0" w:after="0" w:line="240" w:lineRule="auto"/>
        <w:rPr>
          <w:rFonts w:ascii="Tahoma" w:hAnsi="Tahoma" w:cs="Tahoma" w:hint="cs"/>
          <w:noProof/>
          <w:color w:val="0673A5" w:themeColor="text2" w:themeShade="BF"/>
          <w:lang w:eastAsia="en-US" w:bidi="th-TH"/>
        </w:rPr>
      </w:pPr>
    </w:p>
    <w:p w14:paraId="26A651AB" w14:textId="1C69CA2E" w:rsidR="00795FDA" w:rsidRPr="00D27D07" w:rsidRDefault="00C818AD" w:rsidP="00947206">
      <w:pPr>
        <w:pStyle w:val="Heading1"/>
        <w:spacing w:before="0" w:line="240" w:lineRule="auto"/>
        <w:ind w:left="1440" w:hanging="1440"/>
        <w:rPr>
          <w:rFonts w:ascii="Tahoma" w:hAnsi="Tahoma" w:cs="Tahoma"/>
          <w:b/>
          <w:bCs/>
          <w:sz w:val="24"/>
          <w:szCs w:val="24"/>
          <w:lang w:bidi="th-TH"/>
        </w:rPr>
      </w:pPr>
      <w:r w:rsidRPr="00D27D07">
        <w:rPr>
          <w:rFonts w:ascii="Tahoma" w:hAnsi="Tahoma" w:cs="Tahoma"/>
          <w:b/>
          <w:bCs/>
          <w:sz w:val="24"/>
          <w:szCs w:val="24"/>
          <w:cs/>
          <w:lang w:bidi="th-TH"/>
        </w:rPr>
        <w:t>จุดเด่น</w:t>
      </w:r>
      <w:r w:rsidR="005308BD" w:rsidRPr="00D27D07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ทัวร์</w:t>
      </w:r>
    </w:p>
    <w:p w14:paraId="4F0C13A7" w14:textId="22B3D233" w:rsidR="004F30E9" w:rsidRPr="00D27D07" w:rsidRDefault="004F30E9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พิเศษ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/>
          <w:color w:val="002060"/>
          <w:sz w:val="24"/>
          <w:szCs w:val="24"/>
        </w:rPr>
        <w:t>1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ปี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มีครั้งเดียว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ชมทุ่ง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ลาเวนเดอร์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ที่สวยงามของตุรกี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</w:p>
    <w:p w14:paraId="5597CFE2" w14:textId="4E35FD0A" w:rsidR="00E66A50" w:rsidRPr="00D27D07" w:rsidRDefault="004F30E9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ครั้งหนึ่งในชีวิต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A444C3">
        <w:rPr>
          <w:rFonts w:ascii="Tahoma" w:hAnsi="Tahoma" w:cs="Tahoma"/>
          <w:b/>
          <w:bCs/>
          <w:color w:val="FF0000"/>
          <w:sz w:val="24"/>
          <w:szCs w:val="24"/>
        </w:rPr>
        <w:t>Must Go!</w:t>
      </w:r>
      <w:r w:rsidRPr="00A444C3">
        <w:rPr>
          <w:rFonts w:ascii="Tahoma" w:hAnsi="Tahoma" w:cs="Tahoma"/>
          <w:color w:val="FF0000"/>
          <w:sz w:val="24"/>
          <w:szCs w:val="24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อย่าเสียเที่ยว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...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ต้องไปชม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/>
          <w:color w:val="002060"/>
          <w:sz w:val="24"/>
          <w:szCs w:val="24"/>
        </w:rPr>
        <w:t xml:space="preserve">2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ม้าไม้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 </w:t>
      </w:r>
      <w:r w:rsidRPr="00D27D07">
        <w:rPr>
          <w:rFonts w:ascii="Tahoma" w:hAnsi="Tahoma" w:cs="Tahoma" w:hint="cs"/>
          <w:color w:val="002060"/>
          <w:sz w:val="24"/>
          <w:szCs w:val="24"/>
          <w:cs/>
          <w:lang w:bidi="th-TH"/>
        </w:rPr>
        <w:t>เมืองทรอย</w:t>
      </w:r>
      <w:r w:rsidR="00E66A50"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พักโรงแรม </w:t>
      </w:r>
      <w:r w:rsidR="00BE54E0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4-</w:t>
      </w:r>
      <w:r w:rsidR="00E66A50" w:rsidRPr="00D27D07">
        <w:rPr>
          <w:rFonts w:ascii="Tahoma" w:hAnsi="Tahoma" w:cs="Tahoma"/>
          <w:color w:val="FF0000"/>
          <w:sz w:val="24"/>
          <w:szCs w:val="24"/>
          <w:lang w:bidi="th-TH"/>
        </w:rPr>
        <w:t xml:space="preserve">5 </w:t>
      </w:r>
      <w:r w:rsidR="00E66A50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ดาว</w:t>
      </w:r>
      <w:r w:rsidR="00E66A50" w:rsidRPr="00D27D07">
        <w:rPr>
          <w:rFonts w:ascii="Tahoma" w:hAnsi="Tahoma" w:cs="Tahoma"/>
          <w:color w:val="FF0000"/>
          <w:sz w:val="24"/>
          <w:szCs w:val="24"/>
          <w:lang w:bidi="th-TH"/>
        </w:rPr>
        <w:t xml:space="preserve"> </w:t>
      </w:r>
      <w:r w:rsidR="00E66A50"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>และ</w:t>
      </w:r>
      <w:r w:rsidR="00E66A50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โรงแรมสไตล์ถ้ำ</w:t>
      </w:r>
      <w:r w:rsidR="00803BD1" w:rsidRPr="00D27D07">
        <w:rPr>
          <w:rFonts w:ascii="Tahoma" w:hAnsi="Tahoma" w:cs="Tahoma"/>
          <w:color w:val="FF0000"/>
          <w:sz w:val="24"/>
          <w:szCs w:val="24"/>
          <w:lang w:bidi="th-TH"/>
        </w:rPr>
        <w:t xml:space="preserve"> 1 </w:t>
      </w:r>
      <w:r w:rsidR="00803BD1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คืน</w:t>
      </w:r>
    </w:p>
    <w:p w14:paraId="45AB9906" w14:textId="7988EDC6" w:rsidR="00637C25" w:rsidRPr="00394475" w:rsidRDefault="00637C25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FF000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เที่ยวไม่เหนื่อยบินภายใน </w:t>
      </w:r>
      <w:r w:rsidRPr="00D27D07">
        <w:rPr>
          <w:rFonts w:ascii="Tahoma" w:hAnsi="Tahoma" w:cs="Tahoma"/>
          <w:color w:val="002060"/>
          <w:sz w:val="24"/>
          <w:szCs w:val="24"/>
          <w:lang w:bidi="th-TH"/>
        </w:rPr>
        <w:t xml:space="preserve">1 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เที่ยว </w:t>
      </w:r>
      <w:r w:rsidR="00A444C3" w:rsidRPr="0024410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A444C3" w:rsidRPr="00394475">
        <w:rPr>
          <w:rFonts w:ascii="Leelawadee" w:hAnsi="Leelawadee" w:cs="Leelawadee" w:hint="cs"/>
          <w:color w:val="FF0000"/>
          <w:sz w:val="24"/>
          <w:szCs w:val="24"/>
          <w:highlight w:val="yellow"/>
          <w:cs/>
          <w:lang w:bidi="th-TH"/>
        </w:rPr>
        <w:t>(</w:t>
      </w:r>
      <w:r w:rsidR="00A444C3" w:rsidRPr="0039447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>Turkish Airlines</w:t>
      </w:r>
      <w:r w:rsidR="00A444C3" w:rsidRPr="00394475">
        <w:rPr>
          <w:rFonts w:ascii="Leelawadee" w:hAnsi="Leelawadee" w:cs="Leelawadee" w:hint="cs"/>
          <w:color w:val="FF0000"/>
          <w:sz w:val="24"/>
          <w:szCs w:val="24"/>
          <w:highlight w:val="yellow"/>
          <w:cs/>
          <w:lang w:bidi="th-TH"/>
        </w:rPr>
        <w:t xml:space="preserve"> หรือ</w:t>
      </w:r>
      <w:r w:rsidR="00A444C3" w:rsidRPr="00394475">
        <w:rPr>
          <w:color w:val="FF0000"/>
          <w:highlight w:val="yellow"/>
        </w:rPr>
        <w:t xml:space="preserve"> </w:t>
      </w:r>
      <w:r w:rsidR="00A444C3" w:rsidRPr="00394475">
        <w:rPr>
          <w:rFonts w:ascii="Leelawadee" w:hAnsi="Leelawadee" w:cs="Leelawadee"/>
          <w:color w:val="FF0000"/>
          <w:sz w:val="24"/>
          <w:szCs w:val="24"/>
          <w:highlight w:val="yellow"/>
          <w:lang w:bidi="th-TH"/>
        </w:rPr>
        <w:t>Pegasus Airlines)</w:t>
      </w:r>
    </w:p>
    <w:p w14:paraId="226F1BB3" w14:textId="5EA69721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 </w:t>
      </w:r>
      <w:r w:rsidR="009C7324" w:rsidRPr="00D27D07">
        <w:rPr>
          <w:rFonts w:ascii="Tahoma" w:hAnsi="Tahoma" w:cs="Tahoma"/>
          <w:color w:val="0000FF"/>
          <w:sz w:val="24"/>
          <w:szCs w:val="24"/>
          <w:cs/>
          <w:lang w:bidi="th-TH"/>
        </w:rPr>
        <w:t>สุเหร่าสีน้ำเงิน-ฮิปโปโดรม-พระราชวังทอปกาปึ-ล่องเรือช่องแคบบอสฟอรัส</w:t>
      </w:r>
    </w:p>
    <w:p w14:paraId="1B866FF5" w14:textId="0420D597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ชมดินแดนแห่งเทพนิยาย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คัปปาโดเกีย  </w:t>
      </w:r>
    </w:p>
    <w:p w14:paraId="0F81B9E3" w14:textId="0FDF51AF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ชมดินแดนอันน่าอัศจรรย์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ปามุคคาเล่ (ปราสาทปุยฝ้าย)</w:t>
      </w:r>
    </w:p>
    <w:p w14:paraId="7EC4EF8F" w14:textId="77777777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โชว์ระบำหน้าท้อง 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สไตล์พื้นเมือง ประเทศตุรกี </w:t>
      </w:r>
    </w:p>
    <w:p w14:paraId="642746B2" w14:textId="77777777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โรงงานเครื่องหนัง 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ซึ่งมีชื่อเสียงโด่งดังของ ประเทศตุรกี </w:t>
      </w:r>
    </w:p>
    <w:p w14:paraId="51CFFD58" w14:textId="77777777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ชมสัญลักษณ์อันชาญฉลาดด้านกลศึกของนักรบโบราณ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ม้าไม้จำลองแห่งเมืองทรอย </w:t>
      </w:r>
    </w:p>
    <w:p w14:paraId="3336FB47" w14:textId="58883398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ชมเมืองอันรุ่งเรืองในอดีตกาล ที่ปัจจุบันคงไว้เพียงซากปรักหักพัง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เมืองเอฟฟิซุส 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และ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เมืองเปอร์กามัม </w:t>
      </w:r>
    </w:p>
    <w:p w14:paraId="5F529241" w14:textId="77777777" w:rsidR="00974803" w:rsidRPr="00D27D07" w:rsidRDefault="00974803" w:rsidP="004F30E9">
      <w:pPr>
        <w:pStyle w:val="ListParagraph"/>
        <w:numPr>
          <w:ilvl w:val="0"/>
          <w:numId w:val="44"/>
        </w:numPr>
        <w:spacing w:before="0" w:after="0" w:line="240" w:lineRule="auto"/>
        <w:rPr>
          <w:rFonts w:ascii="Tahoma" w:hAnsi="Tahoma" w:cs="Tahoma"/>
          <w:color w:val="002060"/>
          <w:sz w:val="24"/>
          <w:szCs w:val="24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ชม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บ้านของพระแม่มารี </w:t>
      </w: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>ซึ่งเชื่อกันว่าเป็นที่สุดท้ายที่พระแม่มารีอาศัยอยู่</w:t>
      </w:r>
    </w:p>
    <w:p w14:paraId="7DC1C20B" w14:textId="756B23BC" w:rsidR="00974803" w:rsidRPr="00D27D07" w:rsidRDefault="00974803" w:rsidP="004F30E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Tahoma" w:hAnsi="Tahoma" w:cs="Tahoma"/>
          <w:color w:val="002060"/>
          <w:sz w:val="24"/>
          <w:szCs w:val="24"/>
          <w:lang w:bidi="th-TH"/>
        </w:rPr>
      </w:pPr>
      <w:r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ช้อปปิ้งสินค้าพื้นเมืองคุณภาพที่ 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ตลาดสไปซ์</w:t>
      </w:r>
      <w:r w:rsidR="00FD1754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 xml:space="preserve"> และ</w:t>
      </w:r>
      <w:r w:rsidR="00FD1754" w:rsidRPr="00D27D07">
        <w:rPr>
          <w:rFonts w:ascii="Tahoma" w:hAnsi="Tahoma" w:cs="Tahoma"/>
          <w:color w:val="002060"/>
          <w:sz w:val="24"/>
          <w:szCs w:val="24"/>
          <w:cs/>
          <w:lang w:bidi="th-TH"/>
        </w:rPr>
        <w:t xml:space="preserve">ย่าน </w:t>
      </w:r>
      <w:r w:rsidR="00FD1754" w:rsidRPr="00D27D07">
        <w:rPr>
          <w:rFonts w:ascii="Tahoma" w:hAnsi="Tahoma" w:cs="Tahoma"/>
          <w:b/>
          <w:bCs/>
          <w:color w:val="FF0000"/>
          <w:sz w:val="24"/>
          <w:szCs w:val="24"/>
          <w:lang w:bidi="th-TH"/>
        </w:rPr>
        <w:t>TAKSIM SQUARE</w:t>
      </w:r>
    </w:p>
    <w:p w14:paraId="43FD1298" w14:textId="6CC61BE5" w:rsidR="00D47819" w:rsidRPr="0042621B" w:rsidRDefault="00D47819" w:rsidP="004F30E9">
      <w:pPr>
        <w:pStyle w:val="ListParagraph"/>
        <w:numPr>
          <w:ilvl w:val="0"/>
          <w:numId w:val="44"/>
        </w:numPr>
        <w:tabs>
          <w:tab w:val="left" w:pos="4860"/>
        </w:tabs>
        <w:spacing w:before="0" w:after="0" w:line="240" w:lineRule="auto"/>
        <w:rPr>
          <w:rFonts w:ascii="Tahoma" w:hAnsi="Tahoma" w:cs="Tahoma"/>
          <w:color w:val="7030A0"/>
          <w:lang w:bidi="th-TH"/>
        </w:rPr>
      </w:pPr>
      <w:r w:rsidRPr="0042621B">
        <w:rPr>
          <w:rFonts w:ascii="Tahoma" w:hAnsi="Tahoma" w:cs="Tahoma"/>
          <w:b/>
          <w:bCs/>
          <w:color w:val="7030A0"/>
          <w:cs/>
          <w:lang w:bidi="th-TH"/>
        </w:rPr>
        <w:t>พิเศษ 1 ปี มีครั้งเดียว ชมทุ่ง ลาเวนเดอร์ ที่สวยงามของตุรกี</w:t>
      </w:r>
      <w:r w:rsidR="0042621B" w:rsidRPr="0042621B">
        <w:rPr>
          <w:rFonts w:ascii="Tahoma" w:hAnsi="Tahoma" w:cs="Tahoma"/>
          <w:b/>
          <w:bCs/>
          <w:color w:val="7030A0"/>
          <w:lang w:bidi="th-TH"/>
        </w:rPr>
        <w:t xml:space="preserve"> </w:t>
      </w:r>
      <w:r w:rsidR="006B493F">
        <w:rPr>
          <w:rFonts w:ascii="Tahoma" w:hAnsi="Tahoma" w:cs="Tahoma" w:hint="cs"/>
          <w:b/>
          <w:bCs/>
          <w:color w:val="7030A0"/>
          <w:cs/>
          <w:lang w:bidi="th-TH"/>
        </w:rPr>
        <w:t>เริ่มกลางมิถุนายน ถึง สิงหาคม 2565</w:t>
      </w:r>
    </w:p>
    <w:p w14:paraId="4CD5B483" w14:textId="253C4A54" w:rsidR="00FD1754" w:rsidRDefault="00FD1754" w:rsidP="00B86477">
      <w:pPr>
        <w:tabs>
          <w:tab w:val="left" w:pos="4860"/>
        </w:tabs>
        <w:spacing w:before="0" w:after="0" w:line="240" w:lineRule="auto"/>
        <w:ind w:left="360"/>
        <w:rPr>
          <w:rFonts w:ascii="Tahoma" w:hAnsi="Tahoma" w:cs="Tahoma"/>
          <w:color w:val="002060"/>
          <w:lang w:bidi="th-TH"/>
        </w:rPr>
      </w:pPr>
    </w:p>
    <w:p w14:paraId="2240E378" w14:textId="75790FA6" w:rsidR="009A0692" w:rsidRPr="0053607D" w:rsidRDefault="00BE1CA9" w:rsidP="00947206">
      <w:pPr>
        <w:pStyle w:val="Heading1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Tahoma" w:hAnsi="Tahoma" w:cs="Tahoma"/>
          <w:b w:val="0"/>
          <w:bCs w:val="0"/>
          <w:lang w:bidi="th-TH"/>
        </w:rPr>
      </w:pPr>
      <w:r w:rsidRPr="0053607D">
        <w:rPr>
          <w:rFonts w:ascii="Tahoma" w:hAnsi="Tahoma" w:cs="Tahoma"/>
          <w:b/>
          <w:bCs/>
          <w:cs/>
          <w:lang w:bidi="th-TH"/>
        </w:rPr>
        <w:lastRenderedPageBreak/>
        <w:t>กำหนดการเดินทาง</w:t>
      </w:r>
      <w:r w:rsidR="00DB5DAA" w:rsidRPr="0053607D">
        <w:rPr>
          <w:rFonts w:ascii="Tahoma" w:hAnsi="Tahoma" w:cs="Tahoma"/>
          <w:b/>
          <w:bCs/>
          <w:cs/>
          <w:lang w:bidi="th-TH"/>
        </w:rPr>
        <w:tab/>
      </w:r>
    </w:p>
    <w:p w14:paraId="2E632AF1" w14:textId="7CCCA791" w:rsidR="00316D3D" w:rsidRPr="00FE44B0" w:rsidRDefault="00316D3D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77"/>
        <w:gridCol w:w="8682"/>
      </w:tblGrid>
      <w:tr w:rsidR="00316D3D" w:rsidRPr="00FE44B0" w14:paraId="43116722" w14:textId="77777777" w:rsidTr="004262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77" w:type="dxa"/>
            <w:shd w:val="clear" w:color="auto" w:fill="CAE57B" w:themeFill="accent2" w:themeFillTint="99"/>
            <w:vAlign w:val="center"/>
          </w:tcPr>
          <w:p w14:paraId="2D7329CE" w14:textId="44A68942" w:rsidR="00316D3D" w:rsidRPr="00FE44B0" w:rsidRDefault="00316D3D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76867527"/>
                <w:placeholder>
                  <w:docPart w:val="B0FE066842A74F1DB2333B37C577CD3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A7E4B"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8682" w:type="dxa"/>
            <w:shd w:val="clear" w:color="auto" w:fill="CAE57B" w:themeFill="accent2" w:themeFillTint="99"/>
            <w:vAlign w:val="center"/>
          </w:tcPr>
          <w:p w14:paraId="36179DE7" w14:textId="52A6C8A3" w:rsidR="00316D3D" w:rsidRPr="00FE44B0" w:rsidRDefault="00A0447B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  <w:rtl/>
                <w:cs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สมุทรปราการ (ท่าอากาศยาน สุวรรณภูมิ)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r w:rsidR="00CD491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–</w:t>
            </w:r>
            <w:r w:rsidR="00B73104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</w:t>
            </w:r>
            <w:r w:rsidR="00FC7767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เมืองอิสตันบูล</w:t>
            </w:r>
            <w:r w:rsidR="00CD491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(ประเทศตุรกี)</w:t>
            </w:r>
          </w:p>
        </w:tc>
      </w:tr>
    </w:tbl>
    <w:p w14:paraId="23ECDE22" w14:textId="7FF29BC9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06</w:t>
      </w:r>
      <w:r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838194326"/>
          <w:placeholder>
            <w:docPart w:val="4CD67774E77F4770B3A70BABD9B0C1A3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268B95838E9E48CD85A5AC0190480BD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165819169"/>
          <w:placeholder>
            <w:docPart w:val="F4BC2BBA9CDB41C790C93E5E318C789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T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สายการบิน </w:t>
      </w:r>
      <w:bookmarkStart w:id="0" w:name="_Hlk524294704"/>
      <w:r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OMAN AIR </w:t>
      </w:r>
      <w:bookmarkEnd w:id="0"/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โดยมีเจ้าหน้าที่ของบริษัทฯ คอยให้การต้อนรับ</w:t>
      </w:r>
    </w:p>
    <w:p w14:paraId="51127520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4C241DFF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09:10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ท่าอากาศยาน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มัสกัต </w:t>
      </w:r>
      <w:r w:rsidRPr="001B246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ประเทศโอมาน</w:t>
      </w:r>
      <w:r w:rsidRPr="001B246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สายการบิน </w:t>
      </w:r>
      <w:r w:rsidRPr="001B2467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OMAN AIR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WY818</w:t>
      </w:r>
    </w:p>
    <w:p w14:paraId="209FA385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ab/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05.55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2750DDAA" w14:textId="77777777" w:rsidR="0042621B" w:rsidRPr="00945414" w:rsidRDefault="0042621B" w:rsidP="0042621B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4548D03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cs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12</w:t>
      </w:r>
      <w:r w:rsidRPr="00945414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05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มัสกัต </w:t>
      </w:r>
      <w:r w:rsidRPr="001B246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ประเทศโอมาน</w:t>
      </w:r>
      <w:r w:rsidRPr="001B2467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>(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แวะเปลี่ยนเครื่อง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2.30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ชม. เวลาท้องถิ่นช้ากว่าประเทศไทย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3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1AB28628" w14:textId="77777777" w:rsidR="0042621B" w:rsidRPr="00945414" w:rsidRDefault="0042621B" w:rsidP="0042621B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DD16CBF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14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35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ออกเดินทางต่อสู่ ท่าอากาศยาน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 อตาเติ</w:t>
      </w:r>
      <w:proofErr w:type="spellStart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ร์ก</w:t>
      </w:r>
      <w:proofErr w:type="spellEnd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เมืองอิส</w:t>
      </w:r>
      <w:proofErr w:type="spellStart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ประเทศตุรกี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สายการบิน </w:t>
      </w:r>
      <w:r w:rsidRPr="001B2467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OMAN AIR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WY165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(ใช้เวลาบิน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05.25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ชม.)</w:t>
      </w:r>
    </w:p>
    <w:p w14:paraId="7645A869" w14:textId="77777777" w:rsidR="0042621B" w:rsidRPr="00945414" w:rsidRDefault="0042621B" w:rsidP="0042621B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95AB9DB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Pr="00945414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00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 อตาเติ</w:t>
      </w:r>
      <w:proofErr w:type="spellStart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ร์ก</w:t>
      </w:r>
      <w:proofErr w:type="spellEnd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เมืองอิส</w:t>
      </w:r>
      <w:proofErr w:type="spellStart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ตั</w:t>
      </w:r>
      <w:proofErr w:type="spellEnd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นบ</w:t>
      </w:r>
      <w:proofErr w:type="spellStart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ูล</w:t>
      </w:r>
      <w:proofErr w:type="spellEnd"/>
      <w:r w:rsidRPr="001B2467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หลังผ่านพิธีการตรวจคนเข้าเมือง นำท่านเดินทางเข้าสู่ที่พัก</w:t>
      </w:r>
      <w:r w:rsidRPr="0094541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(เวลาท้องถิ่นช้ากว่าประเทศไทย </w:t>
      </w:r>
      <w:r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4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5898EE2F" w14:textId="77777777" w:rsidR="0042621B" w:rsidRPr="00945414" w:rsidRDefault="0042621B" w:rsidP="0042621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</w:p>
    <w:p w14:paraId="163FA925" w14:textId="27636C6C" w:rsidR="009D73C1" w:rsidRPr="00FE44B0" w:rsidRDefault="0042621B" w:rsidP="00394475">
      <w:pPr>
        <w:spacing w:before="0" w:after="0" w:line="240" w:lineRule="auto"/>
        <w:ind w:left="1080" w:hanging="1080"/>
        <w:jc w:val="thaiDistribute"/>
        <w:rPr>
          <w:rFonts w:ascii="Tahoma" w:hAnsi="Tahoma" w:cs="Tahoma"/>
          <w:color w:val="002060"/>
          <w:cs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301944" w:rsidRPr="00301944">
        <w:rPr>
          <w:rFonts w:ascii="Leelawadee" w:hAnsi="Leelawadee" w:cs="Leelawadee"/>
          <w:color w:val="FF0000"/>
          <w:sz w:val="24"/>
          <w:szCs w:val="24"/>
          <w:lang w:bidi="th-TH"/>
        </w:rPr>
        <w:t>ISTANBUL WANDA VISTA HOTEL</w:t>
      </w:r>
      <w:r w:rsidR="0030194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 5* </w:t>
      </w:r>
      <w:proofErr w:type="spellStart"/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รื</w:t>
      </w:r>
      <w:proofErr w:type="spellEnd"/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อเทียบเท่า</w:t>
      </w:r>
    </w:p>
    <w:p w14:paraId="39124584" w14:textId="123E0A27" w:rsidR="00D215E3" w:rsidRPr="00FE44B0" w:rsidRDefault="00D215E3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Tahoma" w:hAnsi="Tahoma" w:cs="Tahoma"/>
          <w:b/>
          <w:bCs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77"/>
        <w:gridCol w:w="8682"/>
      </w:tblGrid>
      <w:tr w:rsidR="00945414" w:rsidRPr="00FE44B0" w14:paraId="029C1322" w14:textId="77777777" w:rsidTr="000B7C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dxa"/>
            <w:shd w:val="clear" w:color="auto" w:fill="CAE57B" w:themeFill="accent2" w:themeFillTint="99"/>
            <w:vAlign w:val="center"/>
          </w:tcPr>
          <w:p w14:paraId="0D01A3CF" w14:textId="0BD29E66" w:rsidR="006E449D" w:rsidRPr="00FE44B0" w:rsidRDefault="006E449D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-297539056"/>
                <w:placeholder>
                  <w:docPart w:val="3E2CFE31669E47ABBC33D2D28E797B0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2</w:t>
                </w:r>
              </w:sdtContent>
            </w:sdt>
          </w:p>
        </w:tc>
        <w:tc>
          <w:tcPr>
            <w:tcW w:w="9421" w:type="dxa"/>
            <w:shd w:val="clear" w:color="auto" w:fill="CAE57B" w:themeFill="accent2" w:themeFillTint="99"/>
            <w:vAlign w:val="center"/>
          </w:tcPr>
          <w:p w14:paraId="12F60149" w14:textId="0CF87437" w:rsidR="006E449D" w:rsidRPr="00FE44B0" w:rsidRDefault="00FC7767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อีสตันบูล</w:t>
            </w:r>
            <w:r w:rsidR="000609F6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- </w:t>
            </w:r>
            <w:r w:rsidR="00BC21D0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คัปปาโดเกีย </w:t>
            </w:r>
            <w:r w:rsidR="008B1197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–</w:t>
            </w:r>
            <w:r w:rsidR="00BC21D0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เกอเรเม่</w:t>
            </w:r>
            <w:r w:rsidR="008B1197"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</w:p>
        </w:tc>
      </w:tr>
    </w:tbl>
    <w:p w14:paraId="46E1DC7D" w14:textId="374B1FFC" w:rsidR="00A869C1" w:rsidRPr="00FE44B0" w:rsidRDefault="00A869C1" w:rsidP="00CB5146">
      <w:pPr>
        <w:spacing w:before="0" w:after="0" w:line="240" w:lineRule="auto"/>
        <w:ind w:left="1080" w:hanging="108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นำท่านเดินทางสู่สนามบินเพื่อเดินทางสู่ เมืองคัปปาโดเกีย (อาหารเช้า </w:t>
      </w:r>
      <w:r w:rsidRPr="00FE44B0">
        <w:rPr>
          <w:rFonts w:ascii="Tahoma" w:hAnsi="Tahoma" w:cs="Tahoma"/>
          <w:color w:val="002060"/>
          <w:lang w:bidi="th-TH"/>
        </w:rPr>
        <w:t>Set Box)</w:t>
      </w:r>
    </w:p>
    <w:p w14:paraId="52EBF2C8" w14:textId="77777777" w:rsidR="00394475" w:rsidRDefault="00394475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61D48478" w14:textId="3E97718D" w:rsidR="00A869C1" w:rsidRPr="00FE44B0" w:rsidRDefault="00A869C1" w:rsidP="00CB5146">
      <w:pPr>
        <w:spacing w:before="0" w:after="0" w:line="240" w:lineRule="auto"/>
        <w:ind w:left="1080" w:hanging="1080"/>
        <w:rPr>
          <w:rFonts w:ascii="Tahoma" w:hAnsi="Tahoma" w:cs="Tahoma"/>
          <w:color w:val="FF000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08.55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น.</w:t>
      </w:r>
      <w:r w:rsidRPr="00FE44B0">
        <w:rPr>
          <w:rFonts w:ascii="Tahoma" w:hAnsi="Tahoma" w:cs="Tahoma"/>
          <w:color w:val="002060"/>
          <w:cs/>
          <w:lang w:bidi="th-TH"/>
        </w:rPr>
        <w:tab/>
        <w:t>ออกเดินทางสู่ เมือง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คัป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>ปาโด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เกีย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 โดยสายการบิน </w:t>
      </w:r>
      <w:r w:rsidRPr="00FE44B0">
        <w:rPr>
          <w:rFonts w:ascii="Tahoma" w:hAnsi="Tahoma" w:cs="Tahoma"/>
          <w:color w:val="FF0000"/>
          <w:lang w:bidi="th-TH"/>
        </w:rPr>
        <w:t xml:space="preserve">Turkish Airline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เที่ยวบิน </w:t>
      </w:r>
      <w:r w:rsidRPr="00FE44B0">
        <w:rPr>
          <w:rFonts w:ascii="Tahoma" w:hAnsi="Tahoma" w:cs="Tahoma"/>
          <w:color w:val="FF0000"/>
          <w:lang w:bidi="th-TH"/>
        </w:rPr>
        <w:t>TK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FF0000"/>
          <w:lang w:bidi="th-TH"/>
        </w:rPr>
        <w:t>20</w:t>
      </w:r>
      <w:r w:rsidRPr="00FE44B0">
        <w:rPr>
          <w:rFonts w:ascii="Tahoma" w:hAnsi="Tahoma" w:cs="Tahoma"/>
          <w:color w:val="FF0000"/>
          <w:cs/>
          <w:lang w:bidi="th-TH"/>
        </w:rPr>
        <w:t>2</w:t>
      </w:r>
      <w:r w:rsidRPr="00FE44B0">
        <w:rPr>
          <w:rFonts w:ascii="Tahoma" w:hAnsi="Tahoma" w:cs="Tahoma"/>
          <w:color w:val="FF0000"/>
          <w:lang w:bidi="th-TH"/>
        </w:rPr>
        <w:t>6</w:t>
      </w:r>
    </w:p>
    <w:p w14:paraId="45985E76" w14:textId="179CEA54" w:rsidR="00872976" w:rsidRDefault="00872976" w:rsidP="00CB5146">
      <w:pPr>
        <w:spacing w:before="0" w:after="0" w:line="240" w:lineRule="auto"/>
        <w:ind w:left="1080" w:hanging="108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ab/>
        <w:t>**เวลาและสายการบิน</w:t>
      </w:r>
      <w:r w:rsidR="00394475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อาจมีการเปลี่ยนแปลงตามความเหมาะสมเวลาและสถานการณ์</w:t>
      </w:r>
    </w:p>
    <w:p w14:paraId="30ED387D" w14:textId="77777777" w:rsidR="00394475" w:rsidRPr="00FE44B0" w:rsidRDefault="00394475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30EAE05D" w14:textId="10600B12" w:rsidR="00A869C1" w:rsidRPr="00FE44B0" w:rsidRDefault="00A869C1" w:rsidP="00CB5146">
      <w:pPr>
        <w:spacing w:before="0" w:after="0" w:line="240" w:lineRule="auto"/>
        <w:ind w:left="1170" w:hanging="117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lang w:bidi="th-TH"/>
        </w:rPr>
        <w:t>1</w:t>
      </w:r>
      <w:r w:rsidRPr="00FE44B0">
        <w:rPr>
          <w:rFonts w:ascii="Tahoma" w:hAnsi="Tahoma" w:cs="Tahoma"/>
          <w:color w:val="002060"/>
          <w:cs/>
          <w:lang w:bidi="th-TH"/>
        </w:rPr>
        <w:t>0</w:t>
      </w:r>
      <w:r w:rsidRPr="00FE44B0">
        <w:rPr>
          <w:rFonts w:ascii="Tahoma" w:hAnsi="Tahoma" w:cs="Tahoma"/>
          <w:color w:val="002060"/>
          <w:lang w:bidi="th-TH"/>
        </w:rPr>
        <w:t>.</w:t>
      </w:r>
      <w:r w:rsidRPr="00FE44B0">
        <w:rPr>
          <w:rFonts w:ascii="Tahoma" w:hAnsi="Tahoma" w:cs="Tahoma"/>
          <w:color w:val="002060"/>
          <w:cs/>
          <w:lang w:bidi="th-TH"/>
        </w:rPr>
        <w:t>15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น.</w:t>
      </w:r>
      <w:r w:rsidRPr="00FE44B0">
        <w:rPr>
          <w:rFonts w:ascii="Tahoma" w:hAnsi="Tahoma" w:cs="Tahoma"/>
          <w:color w:val="002060"/>
          <w:cs/>
          <w:lang w:bidi="th-TH"/>
        </w:rPr>
        <w:tab/>
        <w:t xml:space="preserve">เดินทางถึง สนามบิน </w:t>
      </w:r>
      <w:r w:rsidRPr="00FE44B0">
        <w:rPr>
          <w:rFonts w:ascii="Tahoma" w:hAnsi="Tahoma" w:cs="Tahoma"/>
          <w:color w:val="FF0000"/>
          <w:lang w:bidi="th-TH"/>
        </w:rPr>
        <w:t xml:space="preserve">Kayseri </w:t>
      </w:r>
      <w:r w:rsidRPr="00FE44B0">
        <w:rPr>
          <w:rFonts w:ascii="Tahoma" w:hAnsi="Tahoma" w:cs="Tahoma"/>
          <w:color w:val="002060"/>
          <w:cs/>
          <w:lang w:bidi="th-TH"/>
        </w:rPr>
        <w:t>ผ่านการตรวจเอกสารและรับกระเป๋าเรียบร้อย</w:t>
      </w:r>
    </w:p>
    <w:p w14:paraId="431EA195" w14:textId="6CF01A54" w:rsidR="00904D83" w:rsidRDefault="007D27D6" w:rsidP="00CB5146">
      <w:pPr>
        <w:spacing w:before="0" w:after="0" w:line="240" w:lineRule="auto"/>
        <w:ind w:left="117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นำท่านไปรับประทานอาหารกลางวัน ณ ภัตตาคาร </w:t>
      </w:r>
      <w:r w:rsidR="00A869C1" w:rsidRPr="00FE44B0">
        <w:rPr>
          <w:rFonts w:ascii="Tahoma" w:hAnsi="Tahoma" w:cs="Tahoma"/>
          <w:color w:val="002060"/>
          <w:cs/>
          <w:lang w:bidi="th-TH"/>
        </w:rPr>
        <w:t xml:space="preserve"> </w:t>
      </w:r>
    </w:p>
    <w:p w14:paraId="285160A8" w14:textId="0728466E" w:rsidR="00BA5D89" w:rsidRPr="00FE44B0" w:rsidRDefault="00CB5146" w:rsidP="00CB5146">
      <w:pPr>
        <w:spacing w:before="0" w:after="0" w:line="240" w:lineRule="auto"/>
        <w:ind w:left="117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1A0DAB"/>
          <w:bdr w:val="none" w:sz="0" w:space="0" w:color="auto" w:frame="1"/>
          <w:lang w:eastAsia="en-US" w:bidi="th-TH"/>
        </w:rPr>
        <w:drawing>
          <wp:anchor distT="0" distB="0" distL="114300" distR="114300" simplePos="0" relativeHeight="251715584" behindDoc="0" locked="0" layoutInCell="1" allowOverlap="1" wp14:anchorId="72F3A026" wp14:editId="37B71EE0">
            <wp:simplePos x="0" y="0"/>
            <wp:positionH relativeFrom="margin">
              <wp:posOffset>3332480</wp:posOffset>
            </wp:positionH>
            <wp:positionV relativeFrom="paragraph">
              <wp:posOffset>31750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1" name="Picture 1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7D6" w:rsidRPr="00FE44B0">
        <w:rPr>
          <w:rFonts w:ascii="Tahoma" w:hAnsi="Tahoma" w:cs="Tahoma"/>
          <w:color w:val="002060"/>
          <w:cs/>
          <w:lang w:bidi="th-TH"/>
        </w:rPr>
        <w:t>หลัง</w:t>
      </w:r>
      <w:r w:rsidR="00BA5D89"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="00BA5D89" w:rsidRPr="00FE44B0">
        <w:rPr>
          <w:rFonts w:ascii="Tahoma" w:hAnsi="Tahoma" w:cs="Tahoma"/>
          <w:color w:val="FF0000"/>
          <w:cs/>
          <w:lang w:bidi="th-TH"/>
        </w:rPr>
        <w:t>เมือง</w:t>
      </w:r>
      <w:proofErr w:type="spellStart"/>
      <w:r w:rsidR="00BA5D89" w:rsidRPr="00FE44B0">
        <w:rPr>
          <w:rFonts w:ascii="Tahoma" w:hAnsi="Tahoma" w:cs="Tahoma"/>
          <w:color w:val="FF0000"/>
          <w:cs/>
          <w:lang w:bidi="th-TH"/>
        </w:rPr>
        <w:t>คัป</w:t>
      </w:r>
      <w:proofErr w:type="spellEnd"/>
      <w:r w:rsidR="00BA5D89" w:rsidRPr="00FE44B0">
        <w:rPr>
          <w:rFonts w:ascii="Tahoma" w:hAnsi="Tahoma" w:cs="Tahoma"/>
          <w:color w:val="FF0000"/>
          <w:cs/>
          <w:lang w:bidi="th-TH"/>
        </w:rPr>
        <w:t xml:space="preserve">ปาโดเกีย </w:t>
      </w:r>
      <w:r w:rsidR="00BA5D89" w:rsidRPr="00FE44B0">
        <w:rPr>
          <w:rFonts w:ascii="Tahoma" w:hAnsi="Tahoma" w:cs="Tahoma"/>
          <w:color w:val="FF0000"/>
        </w:rPr>
        <w:t xml:space="preserve">Cappadocia </w:t>
      </w:r>
      <w:r w:rsidR="00BA5D89" w:rsidRPr="00FE44B0">
        <w:rPr>
          <w:rFonts w:ascii="Tahoma" w:hAnsi="Tahoma" w:cs="Tahoma"/>
          <w:color w:val="002060"/>
          <w:cs/>
          <w:lang w:bidi="th-TH"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BA5D89" w:rsidRPr="00FE44B0">
        <w:rPr>
          <w:rFonts w:ascii="Tahoma" w:hAnsi="Tahoma" w:cs="Tahoma"/>
          <w:color w:val="FF0000"/>
        </w:rPr>
        <w:t xml:space="preserve">Fairy Chimney </w:t>
      </w:r>
      <w:r w:rsidR="00BA5D89" w:rsidRPr="00FE44B0">
        <w:rPr>
          <w:rFonts w:ascii="Tahoma" w:hAnsi="Tahoma" w:cs="Tahoma"/>
          <w:color w:val="002060"/>
          <w:cs/>
          <w:lang w:bidi="th-TH"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23C697A1" w14:textId="5758E1D0" w:rsidR="00637C25" w:rsidRPr="00FE44B0" w:rsidRDefault="00BA5D89" w:rsidP="00CB5146">
      <w:pPr>
        <w:spacing w:before="0" w:after="0" w:line="240" w:lineRule="auto"/>
        <w:ind w:left="117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เมือง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คัป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>ปาโด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เกีย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มี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นครใต้ดิน </w:t>
      </w:r>
      <w:r w:rsidRPr="00FE44B0">
        <w:rPr>
          <w:rFonts w:ascii="Tahoma" w:hAnsi="Tahoma" w:cs="Tahoma"/>
          <w:color w:val="FF0000"/>
        </w:rPr>
        <w:t xml:space="preserve">Underground City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FE44B0">
        <w:rPr>
          <w:rFonts w:ascii="Tahoma" w:hAnsi="Tahoma" w:cs="Tahoma"/>
          <w:color w:val="FF0000"/>
        </w:rPr>
        <w:t xml:space="preserve">Underground City </w:t>
      </w:r>
      <w:proofErr w:type="spellStart"/>
      <w:r w:rsidRPr="00FE44B0">
        <w:rPr>
          <w:rFonts w:ascii="Tahoma" w:hAnsi="Tahoma" w:cs="Tahoma"/>
          <w:color w:val="FF0000"/>
        </w:rPr>
        <w:t>Derinkuyu</w:t>
      </w:r>
      <w:proofErr w:type="spellEnd"/>
      <w:r w:rsidRPr="00FE44B0">
        <w:rPr>
          <w:rFonts w:ascii="Tahoma" w:hAnsi="Tahoma" w:cs="Tahoma"/>
          <w:color w:val="FF0000"/>
        </w:rPr>
        <w:t xml:space="preserve"> or </w:t>
      </w:r>
      <w:proofErr w:type="spellStart"/>
      <w:r w:rsidRPr="00FE44B0">
        <w:rPr>
          <w:rFonts w:ascii="Tahoma" w:hAnsi="Tahoma" w:cs="Tahoma"/>
          <w:color w:val="FF0000"/>
        </w:rPr>
        <w:t>Kaymakli</w:t>
      </w:r>
      <w:proofErr w:type="spellEnd"/>
      <w:r w:rsidRPr="00FE44B0">
        <w:rPr>
          <w:rFonts w:ascii="Tahoma" w:hAnsi="Tahoma" w:cs="Tahoma"/>
          <w:color w:val="FF0000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0B7C18" w:rsidRPr="00FE44B0">
        <w:rPr>
          <w:rFonts w:ascii="Tahoma" w:hAnsi="Tahoma" w:cs="Tahoma"/>
          <w:noProof/>
          <w:color w:val="002060"/>
          <w:bdr w:val="none" w:sz="0" w:space="0" w:color="auto" w:frame="1"/>
        </w:rPr>
        <w:t xml:space="preserve"> </w:t>
      </w:r>
      <w:r w:rsidR="000B7C18" w:rsidRPr="00FE44B0">
        <w:rPr>
          <w:rFonts w:ascii="Tahoma" w:hAnsi="Tahoma" w:cs="Tahoma"/>
          <w:color w:val="002060"/>
          <w:cs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มหัศจรรย์ที่สร้างจากฝีมือมนุษย์อย่างหนึ่งก็ว่าได้ </w:t>
      </w:r>
    </w:p>
    <w:p w14:paraId="29268FDC" w14:textId="73FABC1D" w:rsidR="00CB5146" w:rsidRDefault="00CB5146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733EB125" w14:textId="325D4854" w:rsidR="00B35F09" w:rsidRPr="00FE44B0" w:rsidRDefault="00265F53" w:rsidP="00CB5146">
      <w:pPr>
        <w:spacing w:before="0" w:after="0" w:line="240" w:lineRule="auto"/>
        <w:ind w:left="1260" w:hanging="9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Pr="00FE44B0">
        <w:rPr>
          <w:rFonts w:ascii="Tahoma" w:hAnsi="Tahoma" w:cs="Tahoma"/>
          <w:color w:val="FF0000"/>
          <w:cs/>
          <w:lang w:bidi="th-TH"/>
        </w:rPr>
        <w:t>เมืองเกอ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เร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เม่ </w:t>
      </w:r>
      <w:proofErr w:type="spellStart"/>
      <w:r w:rsidRPr="00FE44B0">
        <w:rPr>
          <w:rFonts w:ascii="Tahoma" w:hAnsi="Tahoma" w:cs="Tahoma"/>
          <w:color w:val="FF0000"/>
        </w:rPr>
        <w:t>Goreme</w:t>
      </w:r>
      <w:proofErr w:type="spellEnd"/>
      <w:r w:rsidRPr="00FE44B0">
        <w:rPr>
          <w:rFonts w:ascii="Tahoma" w:hAnsi="Tahoma" w:cs="Tahoma"/>
          <w:color w:val="FF0000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นำท่านชม พิพิธภัณฑ์กลางแจ้ง</w:t>
      </w:r>
      <w:r w:rsidRPr="00FE44B0">
        <w:rPr>
          <w:rFonts w:ascii="Tahoma" w:hAnsi="Tahoma" w:cs="Tahoma"/>
          <w:color w:val="FF0000"/>
          <w:cs/>
          <w:lang w:bidi="th-TH"/>
        </w:rPr>
        <w:t>เมืองเกอ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เร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เม </w:t>
      </w:r>
      <w:proofErr w:type="spellStart"/>
      <w:r w:rsidRPr="00FE44B0">
        <w:rPr>
          <w:rFonts w:ascii="Tahoma" w:hAnsi="Tahoma" w:cs="Tahoma"/>
          <w:color w:val="FF0000"/>
        </w:rPr>
        <w:t>Goreme</w:t>
      </w:r>
      <w:proofErr w:type="spellEnd"/>
      <w:r w:rsidRPr="00FE44B0">
        <w:rPr>
          <w:rFonts w:ascii="Tahoma" w:hAnsi="Tahoma" w:cs="Tahoma"/>
          <w:color w:val="FF0000"/>
        </w:rPr>
        <w:t xml:space="preserve"> Open Air Museum </w:t>
      </w:r>
      <w:r w:rsidRPr="00FE44B0">
        <w:rPr>
          <w:rFonts w:ascii="Tahoma" w:hAnsi="Tahoma" w:cs="Tahoma"/>
          <w:color w:val="002060"/>
          <w:cs/>
          <w:lang w:bidi="th-TH"/>
        </w:rPr>
        <w:t>ที่เป็นศูนย์กลางของศาสนาคริสต์ในช่วง</w:t>
      </w:r>
      <w:r w:rsidR="00CD5B00" w:rsidRPr="00FE44B0">
        <w:rPr>
          <w:rFonts w:ascii="Tahoma" w:hAnsi="Tahoma" w:cs="Tahoma"/>
          <w:noProof/>
          <w:color w:val="1A0DAB"/>
          <w:bdr w:val="none" w:sz="0" w:space="0" w:color="auto" w:frame="1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 ค.ศ. ที่ 9 เกิดจากความคิดของชาวคริสต์ที่ต้องการ</w:t>
      </w:r>
      <w:r w:rsidRPr="00FE44B0">
        <w:rPr>
          <w:rFonts w:ascii="Tahoma" w:hAnsi="Tahoma" w:cs="Tahoma"/>
          <w:color w:val="002060"/>
          <w:cs/>
          <w:lang w:bidi="th-TH"/>
        </w:rPr>
        <w:lastRenderedPageBreak/>
        <w:t>เผยแพร่ศาสนา โดยการขุดถ้ำเป็นจำนว</w:t>
      </w:r>
      <w:r w:rsidR="00CD5B00" w:rsidRPr="00FE44B0">
        <w:rPr>
          <w:rFonts w:ascii="Tahoma" w:hAnsi="Tahoma" w:cs="Tahoma"/>
          <w:noProof/>
          <w:color w:val="1A0DAB"/>
          <w:bdr w:val="none" w:sz="0" w:space="0" w:color="auto" w:frame="1"/>
        </w:rPr>
        <w:t xml:space="preserve"> </w:t>
      </w:r>
      <w:r w:rsidR="00CD5B00" w:rsidRPr="00FE44B0">
        <w:rPr>
          <w:rFonts w:ascii="Tahoma" w:hAnsi="Tahoma" w:cs="Tahoma"/>
          <w:color w:val="002060"/>
          <w:cs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คัป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>ปาโด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เกีย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 ที่เกิดจากการขุด</w:t>
      </w:r>
      <w:r w:rsidR="00BA5D89" w:rsidRPr="00FE44B0">
        <w:rPr>
          <w:rFonts w:ascii="Tahoma" w:hAnsi="Tahoma" w:cs="Tahoma"/>
          <w:noProof/>
          <w:color w:val="002060"/>
          <w:lang w:eastAsia="en-US"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เข้าไปในหินภูเขาไฟ และใช้เป็นที่อยู่อาศัย รวมถึง</w:t>
      </w:r>
      <w:r w:rsidR="00CB5146"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4DFC32A5" wp14:editId="7B9E2A8F">
                <wp:simplePos x="0" y="0"/>
                <wp:positionH relativeFrom="margin">
                  <wp:posOffset>22860</wp:posOffset>
                </wp:positionH>
                <wp:positionV relativeFrom="paragraph">
                  <wp:posOffset>456565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C48C72" id="Group 15" o:spid="_x0000_s1026" style="position:absolute;margin-left:1.8pt;margin-top:35.95pt;width:535.25pt;height:175.5pt;z-index:251718656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">
                  <v:imagedata r:id="rId13" o:title="ผลการค้นหารูปภาพสำหรับ Kaymakli"/>
                </v:shape>
                <v:shape id="Picture 2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">
                  <v:imagedata r:id="rId14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FE44B0">
        <w:rPr>
          <w:rFonts w:ascii="Tahoma" w:hAnsi="Tahoma" w:cs="Tahoma"/>
          <w:color w:val="002060"/>
          <w:cs/>
          <w:lang w:bidi="th-TH"/>
        </w:rPr>
        <w:t>ใช้เป็น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ศา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สนสถานต่างๆ </w:t>
      </w:r>
    </w:p>
    <w:p w14:paraId="471EC3E3" w14:textId="5CCCA831" w:rsidR="00B35F09" w:rsidRPr="00FE44B0" w:rsidRDefault="00B35F09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024DC797" w14:textId="03C48E84" w:rsidR="000B7C18" w:rsidRPr="00FE44B0" w:rsidRDefault="00B35F09" w:rsidP="00CB5146">
      <w:pPr>
        <w:spacing w:before="0" w:after="0" w:line="240" w:lineRule="auto"/>
        <w:ind w:left="1260" w:hanging="9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จากนั้น</w:t>
      </w:r>
      <w:r w:rsidR="00265F53"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="00265F53" w:rsidRPr="00FE44B0">
        <w:rPr>
          <w:rFonts w:ascii="Tahoma" w:hAnsi="Tahoma" w:cs="Tahoma"/>
          <w:color w:val="FF0000"/>
          <w:cs/>
          <w:lang w:bidi="th-TH"/>
        </w:rPr>
        <w:t xml:space="preserve">โรงงานทอพรม </w:t>
      </w:r>
      <w:r w:rsidR="00265F53" w:rsidRPr="00FE44B0">
        <w:rPr>
          <w:rFonts w:ascii="Tahoma" w:hAnsi="Tahoma" w:cs="Tahoma"/>
          <w:color w:val="FF0000"/>
        </w:rPr>
        <w:t>Carpet Fac</w:t>
      </w:r>
      <w:r w:rsidR="00BA5D89" w:rsidRPr="00FE44B0">
        <w:rPr>
          <w:rFonts w:ascii="Tahoma" w:hAnsi="Tahoma" w:cs="Tahoma"/>
          <w:noProof/>
          <w:color w:val="FF0000"/>
          <w:lang w:eastAsia="en-US" w:bidi="th-TH"/>
        </w:rPr>
        <w:t xml:space="preserve"> </w:t>
      </w:r>
      <w:r w:rsidR="00265F53" w:rsidRPr="00FE44B0">
        <w:rPr>
          <w:rFonts w:ascii="Tahoma" w:hAnsi="Tahoma" w:cs="Tahoma"/>
          <w:color w:val="FF0000"/>
        </w:rPr>
        <w:t xml:space="preserve">tory </w:t>
      </w:r>
      <w:r w:rsidR="00265F53" w:rsidRPr="00FE44B0">
        <w:rPr>
          <w:rFonts w:ascii="Tahoma" w:hAnsi="Tahoma" w:cs="Tahoma"/>
          <w:color w:val="FF0000"/>
          <w:cs/>
          <w:lang w:bidi="th-TH"/>
        </w:rPr>
        <w:t xml:space="preserve">และ โรงงานเซรามิค </w:t>
      </w:r>
      <w:r w:rsidR="00265F53" w:rsidRPr="00FE44B0">
        <w:rPr>
          <w:rFonts w:ascii="Tahoma" w:hAnsi="Tahoma" w:cs="Tahoma"/>
          <w:color w:val="FF0000"/>
        </w:rPr>
        <w:t>Pottery at Avanos Village</w:t>
      </w:r>
      <w:r w:rsidR="00265F53" w:rsidRPr="00FE44B0">
        <w:rPr>
          <w:rFonts w:ascii="Tahoma" w:hAnsi="Tahoma" w:cs="Tahoma"/>
          <w:color w:val="002060"/>
        </w:rPr>
        <w:t xml:space="preserve"> </w:t>
      </w:r>
      <w:r w:rsidR="00265F53" w:rsidRPr="00FE44B0">
        <w:rPr>
          <w:rFonts w:ascii="Tahoma" w:hAnsi="Tahoma" w:cs="Tahoma"/>
          <w:color w:val="002060"/>
          <w:cs/>
          <w:lang w:bidi="th-TH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CEEA373" w14:textId="4D399969" w:rsidR="00265F53" w:rsidRPr="00FE44B0" w:rsidRDefault="00265F53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6A016A70" w14:textId="7CC1F2A7" w:rsidR="00265F53" w:rsidRPr="00FE44B0" w:rsidRDefault="00265F53" w:rsidP="00CB5146">
      <w:pPr>
        <w:spacing w:before="0" w:after="0" w:line="240" w:lineRule="auto"/>
        <w:ind w:left="1170" w:hanging="117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ค่ำ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บริการอาหารค่ำ ณ ภัตตาคาร</w:t>
      </w:r>
    </w:p>
    <w:p w14:paraId="535D3E9A" w14:textId="152E5D8C" w:rsidR="006E449D" w:rsidRPr="00FE44B0" w:rsidRDefault="005C66B2" w:rsidP="00CB5146">
      <w:pPr>
        <w:spacing w:before="0" w:after="0" w:line="240" w:lineRule="auto"/>
        <w:ind w:left="1440" w:hanging="27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eastAsia="Times New Roman" w:hAnsi="Tahoma" w:cs="Tahoma"/>
          <w:noProof/>
          <w:lang w:eastAsia="en-US" w:bidi="th-TH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0B312AAD" wp14:editId="566479C4">
                <wp:simplePos x="0" y="0"/>
                <wp:positionH relativeFrom="margin">
                  <wp:posOffset>18415</wp:posOffset>
                </wp:positionH>
                <wp:positionV relativeFrom="paragraph">
                  <wp:posOffset>264160</wp:posOffset>
                </wp:positionV>
                <wp:extent cx="6600825" cy="2247900"/>
                <wp:effectExtent l="0" t="0" r="9525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22479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A2C5A7" id="Group 7" o:spid="_x0000_s1026" style="position:absolute;margin-left:1.45pt;margin-top:20.8pt;width:519.75pt;height:177pt;z-index:251748352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">
                <v:shape id="Picture 5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">
                  <v:imagedata r:id="rId17" o:title=""/>
                  <o:lock v:ext="edit" aspectratio="f"/>
                </v:shape>
                <v:shape id="Picture 4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">
                  <v:imagedata r:id="rId18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265F53" w:rsidRPr="00FE44B0">
        <w:rPr>
          <w:rFonts w:ascii="Tahoma" w:hAnsi="Tahoma" w:cs="Tahoma"/>
          <w:color w:val="002060"/>
          <w:cs/>
          <w:lang w:bidi="th-TH"/>
        </w:rPr>
        <w:t>พิเศษ! นำท่าน</w:t>
      </w:r>
      <w:r w:rsidR="00265F53" w:rsidRPr="00FE44B0">
        <w:rPr>
          <w:rFonts w:ascii="Tahoma" w:hAnsi="Tahoma" w:cs="Tahoma"/>
          <w:color w:val="FF0000"/>
          <w:cs/>
          <w:lang w:bidi="th-TH"/>
        </w:rPr>
        <w:t xml:space="preserve">ชมโชว์ระบำหน้าท้อง </w:t>
      </w:r>
      <w:r w:rsidR="00265F53" w:rsidRPr="00FE44B0">
        <w:rPr>
          <w:rFonts w:ascii="Tahoma" w:hAnsi="Tahoma" w:cs="Tahoma"/>
          <w:color w:val="002060"/>
          <w:cs/>
          <w:lang w:bidi="th-TH"/>
        </w:rPr>
        <w:t>สไตล์</w:t>
      </w:r>
      <w:r w:rsidR="000E0328" w:rsidRPr="00FE44B0">
        <w:rPr>
          <w:rFonts w:ascii="Tahoma" w:hAnsi="Tahoma" w:cs="Tahoma"/>
          <w:color w:val="002060"/>
          <w:cs/>
          <w:lang w:bidi="th-TH"/>
        </w:rPr>
        <w:t>พื้นเมือง ประเทศตุรกี</w:t>
      </w:r>
    </w:p>
    <w:p w14:paraId="54064281" w14:textId="4838C87B" w:rsidR="00AA1651" w:rsidRPr="00FE44B0" w:rsidRDefault="00AA165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5D26E02" w14:textId="74F7DEBA" w:rsidR="00AA1651" w:rsidRPr="00FE44B0" w:rsidRDefault="005C66B2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ที่พัก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lang w:bidi="th-TH"/>
        </w:rPr>
        <w:tab/>
      </w:r>
      <w:r w:rsidR="00411E60" w:rsidRPr="00FE44B0">
        <w:rPr>
          <w:rFonts w:ascii="Tahoma" w:hAnsi="Tahoma" w:cs="Tahoma"/>
          <w:color w:val="FF0000"/>
        </w:rPr>
        <w:t xml:space="preserve">UCHISAR KAYA HOTEL </w:t>
      </w:r>
      <w:r w:rsidRPr="00FE44B0">
        <w:rPr>
          <w:rFonts w:ascii="Tahoma" w:hAnsi="Tahoma" w:cs="Tahoma"/>
          <w:color w:val="FF0000"/>
        </w:rPr>
        <w:t xml:space="preserve">CAPPADOCIA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โรงแรมสไตล์ถ้ำ หรือเทียบเท่า </w:t>
      </w:r>
      <w:r w:rsidRPr="00FE44B0">
        <w:rPr>
          <w:rFonts w:ascii="Tahoma" w:hAnsi="Tahoma" w:cs="Tahoma"/>
          <w:color w:val="002060"/>
          <w:rtl/>
          <w:cs/>
        </w:rPr>
        <w:t>**</w:t>
      </w:r>
      <w:r w:rsidRPr="00FE44B0">
        <w:rPr>
          <w:rFonts w:ascii="Tahoma" w:hAnsi="Tahoma" w:cs="Tahoma"/>
          <w:color w:val="002060"/>
          <w:rtl/>
          <w:cs/>
          <w:lang w:bidi="th-TH"/>
        </w:rPr>
        <w:t>กรณี โรงแรมเต็ม เราจะเปลี่ยนไปพักโรงแรมอื่นที่มาตรฐา</w:t>
      </w:r>
      <w:r w:rsidRPr="00FE44B0">
        <w:rPr>
          <w:rFonts w:ascii="Tahoma" w:hAnsi="Tahoma" w:cs="Tahoma"/>
          <w:color w:val="002060"/>
          <w:cs/>
          <w:lang w:bidi="th-TH"/>
        </w:rPr>
        <w:t>น</w:t>
      </w:r>
      <w:r w:rsidRPr="00FE44B0">
        <w:rPr>
          <w:rFonts w:ascii="Tahoma" w:hAnsi="Tahoma" w:cs="Tahoma"/>
          <w:color w:val="002060"/>
          <w:rtl/>
          <w:cs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 </w:t>
      </w:r>
      <w:r w:rsidR="0062539E">
        <w:rPr>
          <w:rFonts w:ascii="Tahoma" w:hAnsi="Tahoma" w:cs="Tahoma"/>
          <w:color w:val="002060"/>
          <w:lang w:bidi="th-TH"/>
        </w:rPr>
        <w:t>4-</w:t>
      </w:r>
      <w:r w:rsidRPr="00FE44B0">
        <w:rPr>
          <w:rFonts w:ascii="Tahoma" w:hAnsi="Tahoma" w:cs="Tahoma"/>
          <w:color w:val="002060"/>
        </w:rPr>
        <w:t xml:space="preserve">5 </w:t>
      </w:r>
      <w:r w:rsidRPr="00FE44B0">
        <w:rPr>
          <w:rFonts w:ascii="Tahoma" w:hAnsi="Tahoma" w:cs="Tahoma"/>
          <w:color w:val="002060"/>
          <w:cs/>
          <w:lang w:bidi="th-TH"/>
        </w:rPr>
        <w:t>ดาว หรือระดับเดียวกัน</w:t>
      </w:r>
      <w:r w:rsidRPr="00FE44B0">
        <w:rPr>
          <w:rFonts w:ascii="Tahoma" w:hAnsi="Tahoma" w:cs="Tahoma"/>
          <w:color w:val="002060"/>
          <w:rtl/>
          <w:cs/>
        </w:rPr>
        <w:t>**</w:t>
      </w:r>
      <w:r w:rsidRPr="00FE44B0">
        <w:rPr>
          <w:rFonts w:ascii="Tahoma" w:hAnsi="Tahoma" w:cs="Tahoma"/>
          <w:color w:val="002060"/>
          <w:cs/>
          <w:lang w:bidi="th-TH"/>
        </w:rPr>
        <w:t>เทียบเท่า</w:t>
      </w:r>
    </w:p>
    <w:p w14:paraId="595ED7D2" w14:textId="77777777" w:rsidR="006E449D" w:rsidRPr="00FE44B0" w:rsidRDefault="006E449D" w:rsidP="00947206">
      <w:pPr>
        <w:spacing w:before="0" w:after="0" w:line="240" w:lineRule="auto"/>
        <w:ind w:left="1440" w:hanging="1440"/>
        <w:rPr>
          <w:rFonts w:ascii="Tahoma" w:hAnsi="Tahoma" w:cs="Tahoma"/>
          <w:noProof/>
          <w:lang w:eastAsia="en-US" w:bidi="th-TH"/>
        </w:rPr>
      </w:pPr>
      <w:r w:rsidRPr="00FE44B0">
        <w:rPr>
          <w:rFonts w:ascii="Tahoma" w:hAnsi="Tahoma" w:cs="Tahoma"/>
          <w:color w:val="3C3C3C" w:themeColor="background2" w:themeShade="40"/>
          <w:cs/>
          <w:lang w:bidi="th-TH"/>
        </w:rPr>
        <w:t xml:space="preserve">      </w:t>
      </w:r>
      <w:r w:rsidR="006C3D89" w:rsidRPr="00FE44B0">
        <w:rPr>
          <w:rFonts w:ascii="Tahoma" w:hAnsi="Tahoma" w:cs="Tahoma"/>
          <w:color w:val="3C3C3C" w:themeColor="background2" w:themeShade="40"/>
          <w:cs/>
          <w:lang w:bidi="th-TH"/>
        </w:rPr>
        <w:t xml:space="preserve">                               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77"/>
        <w:gridCol w:w="8682"/>
      </w:tblGrid>
      <w:tr w:rsidR="00945414" w:rsidRPr="00FE44B0" w14:paraId="772EDD6C" w14:textId="77777777" w:rsidTr="00CD0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68A70CD" w14:textId="059BE073" w:rsidR="00CB1E88" w:rsidRPr="00FE44B0" w:rsidRDefault="00CB1E88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-414315215"/>
                <w:placeholder>
                  <w:docPart w:val="F52C2AA64DE54FAFAEFE71E5095A20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3</w:t>
                </w:r>
              </w:sdtContent>
            </w:sdt>
          </w:p>
        </w:tc>
        <w:tc>
          <w:tcPr>
            <w:tcW w:w="8943" w:type="dxa"/>
            <w:shd w:val="clear" w:color="auto" w:fill="CAE57B" w:themeFill="accent2" w:themeFillTint="99"/>
            <w:vAlign w:val="center"/>
          </w:tcPr>
          <w:p w14:paraId="28163653" w14:textId="77777777" w:rsidR="00CB1E88" w:rsidRPr="00FE44B0" w:rsidRDefault="00B011B3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คัปปาโดเกีย - คอนย่า - ปามุคคาเล่</w:t>
            </w:r>
          </w:p>
        </w:tc>
      </w:tr>
    </w:tbl>
    <w:p w14:paraId="6366B1ED" w14:textId="0250BCE8" w:rsidR="000609F6" w:rsidRPr="00D27D07" w:rsidRDefault="002E519C" w:rsidP="00947206">
      <w:pPr>
        <w:spacing w:before="0" w:after="0" w:line="240" w:lineRule="auto"/>
        <w:ind w:left="1440" w:hanging="1440"/>
        <w:rPr>
          <w:rFonts w:ascii="Tahoma" w:hAnsi="Tahoma" w:cs="Tahoma"/>
          <w:color w:val="FF0000"/>
          <w:sz w:val="24"/>
          <w:szCs w:val="24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บริการอาหารเช้า ณ ห้องอาหารของโรงแรม  (สำหรับท่านที่เดินทางขึ้นบอลลูนกลับมารับประทานอาหารเช้า)</w:t>
      </w:r>
      <w:r w:rsidR="00FE44B0">
        <w:rPr>
          <w:rFonts w:ascii="Tahoma" w:hAnsi="Tahoma" w:cs="Tahoma" w:hint="cs"/>
          <w:color w:val="002060"/>
          <w:cs/>
          <w:lang w:bidi="th-TH"/>
        </w:rPr>
        <w:t xml:space="preserve"> </w:t>
      </w:r>
      <w:r w:rsidR="000609F6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โปรแกรมเสริมพิเศษ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....ขึ้นบอลลูน (จะ</w:t>
      </w:r>
      <w:r w:rsidR="000609F6"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ไม่รวมอยู่ในค่าทัวร์</w:t>
      </w:r>
      <w:r w:rsidRPr="00D27D07">
        <w:rPr>
          <w:rFonts w:ascii="Tahoma" w:hAnsi="Tahoma" w:cs="Tahoma"/>
          <w:color w:val="FF0000"/>
          <w:sz w:val="24"/>
          <w:szCs w:val="24"/>
          <w:cs/>
          <w:lang w:bidi="th-TH"/>
        </w:rPr>
        <w:t>)</w:t>
      </w:r>
    </w:p>
    <w:p w14:paraId="38249C11" w14:textId="6DA63B83" w:rsidR="008B7D61" w:rsidRPr="00FE44B0" w:rsidRDefault="000609F6" w:rsidP="005E2497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cs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สำหรับท่านใดที่สนใจขึ้นบอลลูนชมความงามของเมือง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คัป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>ปาโด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เกีย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จะต้องออกจากโรงแรม เวลา </w:t>
      </w:r>
      <w:r w:rsidRPr="00FE44B0">
        <w:rPr>
          <w:rFonts w:ascii="Tahoma" w:hAnsi="Tahoma" w:cs="Tahoma"/>
          <w:color w:val="002060"/>
        </w:rPr>
        <w:t xml:space="preserve">05.00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FE44B0">
        <w:rPr>
          <w:rFonts w:ascii="Tahoma" w:hAnsi="Tahoma" w:cs="Tahoma"/>
          <w:color w:val="002060"/>
        </w:rPr>
        <w:t xml:space="preserve">1 </w:t>
      </w:r>
      <w:r w:rsidRPr="00FE44B0">
        <w:rPr>
          <w:rFonts w:ascii="Tahoma" w:hAnsi="Tahoma" w:cs="Tahoma"/>
          <w:color w:val="002060"/>
          <w:cs/>
          <w:lang w:bidi="th-TH"/>
        </w:rPr>
        <w:t>ชั่วโมง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(ค่าขึ้นบอลลูนไม่ได้รวมอยู่ในค่าทัวร์ ราคาประมาณ </w:t>
      </w:r>
      <w:r w:rsidRPr="00FE44B0">
        <w:rPr>
          <w:rFonts w:ascii="Tahoma" w:hAnsi="Tahoma" w:cs="Tahoma"/>
          <w:color w:val="FF0000"/>
        </w:rPr>
        <w:t>USD 2</w:t>
      </w:r>
      <w:r w:rsidR="00382046" w:rsidRPr="00FE44B0">
        <w:rPr>
          <w:rFonts w:ascii="Tahoma" w:hAnsi="Tahoma" w:cs="Tahoma"/>
          <w:color w:val="FF0000"/>
          <w:lang w:bidi="th-TH"/>
        </w:rPr>
        <w:t>4</w:t>
      </w:r>
      <w:r w:rsidRPr="00FE44B0">
        <w:rPr>
          <w:rFonts w:ascii="Tahoma" w:hAnsi="Tahoma" w:cs="Tahoma"/>
          <w:color w:val="FF0000"/>
        </w:rPr>
        <w:t xml:space="preserve">0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ต่อ </w:t>
      </w:r>
      <w:r w:rsidRPr="00FE44B0">
        <w:rPr>
          <w:rFonts w:ascii="Tahoma" w:hAnsi="Tahoma" w:cs="Tahoma"/>
          <w:color w:val="FF0000"/>
        </w:rPr>
        <w:t xml:space="preserve">1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ท่าน) </w:t>
      </w:r>
      <w:r w:rsidRPr="00FE44B0">
        <w:rPr>
          <w:rFonts w:ascii="Tahoma" w:hAnsi="Tahoma" w:cs="Tahoma"/>
          <w:color w:val="002060"/>
          <w:cs/>
          <w:lang w:bidi="th-TH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2E519C" w:rsidRPr="00FE44B0">
        <w:rPr>
          <w:rFonts w:ascii="Tahoma" w:hAnsi="Tahoma" w:cs="Tahoma"/>
          <w:color w:val="002060"/>
          <w:lang w:bidi="th-TH"/>
        </w:rPr>
        <w:t>***</w:t>
      </w:r>
      <w:r w:rsidR="002E519C" w:rsidRPr="00FE44B0">
        <w:rPr>
          <w:rFonts w:ascii="Tahoma" w:hAnsi="Tahoma" w:cs="Tahoma"/>
          <w:color w:val="002060"/>
          <w:cs/>
          <w:lang w:bidi="th-TH"/>
        </w:rPr>
        <w:t xml:space="preserve">จะมีรถรับ ส่ง จากบริษัทบอลลูน มารับแต่เช้าตรู่ ประมาณ </w:t>
      </w:r>
      <w:r w:rsidR="002E519C" w:rsidRPr="00FE44B0">
        <w:rPr>
          <w:rFonts w:ascii="Tahoma" w:hAnsi="Tahoma" w:cs="Tahoma"/>
          <w:color w:val="002060"/>
          <w:lang w:bidi="th-TH"/>
        </w:rPr>
        <w:t xml:space="preserve">05.00 </w:t>
      </w:r>
      <w:r w:rsidR="002E519C" w:rsidRPr="00FE44B0">
        <w:rPr>
          <w:rFonts w:ascii="Tahoma" w:hAnsi="Tahoma" w:cs="Tahoma"/>
          <w:color w:val="002060"/>
          <w:cs/>
          <w:lang w:bidi="th-TH"/>
        </w:rPr>
        <w:t>น. (ตีห้า)</w:t>
      </w:r>
    </w:p>
    <w:p w14:paraId="49AC25D8" w14:textId="7CC264E3" w:rsidR="0053681D" w:rsidRDefault="00CB5146" w:rsidP="00CB514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141E064" wp14:editId="59F6D74B">
                <wp:simplePos x="0" y="0"/>
                <wp:positionH relativeFrom="margin">
                  <wp:posOffset>420370</wp:posOffset>
                </wp:positionH>
                <wp:positionV relativeFrom="paragraph">
                  <wp:posOffset>19050</wp:posOffset>
                </wp:positionV>
                <wp:extent cx="6286500" cy="2171700"/>
                <wp:effectExtent l="57150" t="19050" r="57150" b="95250"/>
                <wp:wrapThrough wrapText="bothSides">
                  <wp:wrapPolygon edited="0">
                    <wp:start x="10604" y="-189"/>
                    <wp:lineTo x="-196" y="0"/>
                    <wp:lineTo x="-196" y="22168"/>
                    <wp:lineTo x="-131" y="22358"/>
                    <wp:lineTo x="10735" y="22358"/>
                    <wp:lineTo x="18458" y="22168"/>
                    <wp:lineTo x="21731" y="21979"/>
                    <wp:lineTo x="21731" y="3032"/>
                    <wp:lineTo x="21665" y="189"/>
                    <wp:lineTo x="21665" y="-189"/>
                    <wp:lineTo x="10604" y="-18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2171700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567103" id="Group 5" o:spid="_x0000_s1026" style="position:absolute;margin-left:33.1pt;margin-top:1.5pt;width:495pt;height:171pt;z-index:2517032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">
                <v:shape id="Picture 44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">
                  <v:imagedata r:id="rId21" o:title="รูปภาพที่เกี่ยวข้อง"/>
                  <v:shadow on="t" color="black" opacity="26214f" origin=",-.5" offset="0,3pt"/>
                </v:shape>
                <v:shape id="Picture 47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">
                  <v:imagedata r:id="rId22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</w:p>
    <w:p w14:paraId="6B31C525" w14:textId="77777777" w:rsidR="0053681D" w:rsidRDefault="0053681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9C35465" w14:textId="796C356F" w:rsidR="0053681D" w:rsidRPr="0053681D" w:rsidRDefault="00053A7F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</w:rPr>
      </w:pPr>
      <w:r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33FAFC8E" wp14:editId="4C20B22B">
                <wp:simplePos x="0" y="0"/>
                <wp:positionH relativeFrom="margin">
                  <wp:posOffset>238125</wp:posOffset>
                </wp:positionH>
                <wp:positionV relativeFrom="paragraph">
                  <wp:posOffset>1054100</wp:posOffset>
                </wp:positionV>
                <wp:extent cx="6467475" cy="2076450"/>
                <wp:effectExtent l="0" t="0" r="9525" b="0"/>
                <wp:wrapThrough wrapText="bothSides">
                  <wp:wrapPolygon edited="0">
                    <wp:start x="0" y="0"/>
                    <wp:lineTo x="0" y="21402"/>
                    <wp:lineTo x="21568" y="21402"/>
                    <wp:lineTo x="21568" y="0"/>
                    <wp:lineTo x="0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2076450"/>
                          <a:chOff x="0" y="0"/>
                          <a:chExt cx="6786245" cy="22764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393440" cy="225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BC2AB" id="Group 19" o:spid="_x0000_s1026" style="position:absolute;margin-left:18.75pt;margin-top:83pt;width:509.25pt;height:163.5pt;z-index:251782144;mso-position-horizontal-relative:margin;mso-width-relative:margin;mso-height-relative:margin" coordsize="67862,227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">
                <v:shape id="Picture 14" o:spid="_x0000_s1027" type="#_x0000_t75" style="position:absolute;left:33718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">
                  <v:imagedata r:id="rId25" o:title=""/>
                </v:shape>
                <v:shape id="Picture 18" o:spid="_x0000_s1028" type="#_x0000_t75" style="position:absolute;top:95;width:33934;height:2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">
                  <v:imagedata r:id="rId26" o:title=""/>
                </v:shape>
                <w10:wrap type="through" anchorx="margin"/>
              </v:group>
            </w:pict>
          </mc:Fallback>
        </mc:AlternateConten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นําท่านเดินทางสู่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เมืองคอนย่า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/>
          <w:color w:val="002060"/>
        </w:rPr>
        <w:t xml:space="preserve">Konya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อดีตเมืองหลวงของอาณาจักร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proofErr w:type="spellStart"/>
      <w:r w:rsidR="0053681D" w:rsidRPr="0053681D">
        <w:rPr>
          <w:rFonts w:ascii="Tahoma" w:hAnsi="Tahoma" w:cs="Tahoma" w:hint="cs"/>
          <w:color w:val="002060"/>
          <w:cs/>
          <w:lang w:bidi="th-TH"/>
        </w:rPr>
        <w:t>เซลจูค</w:t>
      </w:r>
      <w:proofErr w:type="spellEnd"/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ในช่วงปี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ค</w:t>
      </w:r>
      <w:r w:rsidR="0053681D" w:rsidRPr="0053681D">
        <w:rPr>
          <w:rFonts w:ascii="Tahoma" w:hAnsi="Tahoma" w:cs="Tahoma"/>
          <w:color w:val="002060"/>
          <w:cs/>
          <w:lang w:bidi="th-TH"/>
        </w:rPr>
        <w:t>.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ศ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. </w:t>
      </w:r>
      <w:r w:rsidR="0053681D" w:rsidRPr="0053681D">
        <w:rPr>
          <w:rFonts w:ascii="Tahoma" w:hAnsi="Tahoma" w:cs="Tahoma"/>
          <w:color w:val="002060"/>
        </w:rPr>
        <w:t>1071 – 1308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รวมทั้งยังเป็นศูนย์กลางที่</w:t>
      </w:r>
      <w:proofErr w:type="spellStart"/>
      <w:r w:rsidR="0053681D" w:rsidRPr="0053681D">
        <w:rPr>
          <w:rFonts w:ascii="Tahoma" w:hAnsi="Tahoma" w:cs="Tahoma" w:hint="cs"/>
          <w:color w:val="002060"/>
          <w:cs/>
          <w:lang w:bidi="th-TH"/>
        </w:rPr>
        <w:t>สําคัญ</w:t>
      </w:r>
      <w:proofErr w:type="spellEnd"/>
      <w:r w:rsidR="0053681D" w:rsidRPr="0053681D">
        <w:rPr>
          <w:rFonts w:ascii="Tahoma" w:hAnsi="Tahoma" w:cs="Tahoma" w:hint="cs"/>
          <w:color w:val="002060"/>
          <w:cs/>
          <w:lang w:bidi="th-TH"/>
        </w:rPr>
        <w:t>ของภูมิภาคแถบนี้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ท่านจะได้เพลิดเพลินกับ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ทัศนียภาพที่งดงามตามธรรมชาติตลอดสองฝั่งทาง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ของภูมิภาคตอนกลางของตุรกี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ท่านจะได้ชมวิถีชีวิตตามชนบทและทัศนียภาพที่สวยงามของทุ่งหญ้าสลับกับภูเขา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**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พิเศษ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**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ระหว่างทางนำท่านชม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ทุ่งดอกลาเวน</w:t>
      </w:r>
      <w:proofErr w:type="spellStart"/>
      <w:r w:rsidR="0053681D" w:rsidRPr="0053681D">
        <w:rPr>
          <w:rFonts w:ascii="Tahoma" w:hAnsi="Tahoma" w:cs="Tahoma" w:hint="cs"/>
          <w:color w:val="002060"/>
          <w:cs/>
          <w:lang w:bidi="th-TH"/>
        </w:rPr>
        <w:t>เดอร์</w:t>
      </w:r>
      <w:proofErr w:type="spellEnd"/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ณ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proofErr w:type="spellStart"/>
      <w:r w:rsidR="0053681D" w:rsidRPr="0053681D">
        <w:rPr>
          <w:rFonts w:ascii="Tahoma" w:hAnsi="Tahoma" w:cs="Tahoma"/>
          <w:color w:val="002060"/>
        </w:rPr>
        <w:t>Kuyucak</w:t>
      </w:r>
      <w:proofErr w:type="spellEnd"/>
      <w:r w:rsidR="0053681D" w:rsidRPr="0053681D">
        <w:rPr>
          <w:rFonts w:ascii="Tahoma" w:hAnsi="Tahoma" w:cs="Tahoma"/>
          <w:color w:val="002060"/>
        </w:rPr>
        <w:t xml:space="preserve"> Village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แห่ง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เมืองอิสปาร์ตา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หรืออีกชื่อหนึ่งคือ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/>
          <w:color w:val="002060"/>
        </w:rPr>
        <w:t xml:space="preserve">The Lavender Village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ที่บานสะพรั่งสวยงาม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จะมีเฉพาะเดือน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>
        <w:rPr>
          <w:rFonts w:ascii="Tahoma" w:hAnsi="Tahoma" w:cs="Tahoma" w:hint="cs"/>
          <w:color w:val="002060"/>
          <w:cs/>
          <w:lang w:bidi="th-TH"/>
        </w:rPr>
        <w:t xml:space="preserve">กลางเดือนมิถุนายน - </w:t>
      </w:r>
      <w:proofErr w:type="spellStart"/>
      <w:r w:rsidR="0053681D" w:rsidRPr="0053681D">
        <w:rPr>
          <w:rFonts w:ascii="Tahoma" w:hAnsi="Tahoma" w:cs="Tahoma" w:hint="cs"/>
          <w:color w:val="002060"/>
          <w:cs/>
          <w:lang w:bidi="th-TH"/>
        </w:rPr>
        <w:t>กรกฏาคม</w:t>
      </w:r>
      <w:proofErr w:type="spellEnd"/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ของทุกปี</w:t>
      </w:r>
      <w:r w:rsidR="0053681D" w:rsidRPr="0053681D">
        <w:rPr>
          <w:rFonts w:ascii="Tahoma" w:hAnsi="Tahoma" w:cs="Tahoma"/>
          <w:color w:val="002060"/>
          <w:cs/>
          <w:lang w:bidi="th-TH"/>
        </w:rPr>
        <w:t xml:space="preserve"> </w:t>
      </w:r>
      <w:r w:rsidR="0053681D" w:rsidRPr="0053681D">
        <w:rPr>
          <w:rFonts w:ascii="Tahoma" w:hAnsi="Tahoma" w:cs="Tahoma" w:hint="cs"/>
          <w:color w:val="002060"/>
          <w:cs/>
          <w:lang w:bidi="th-TH"/>
        </w:rPr>
        <w:t>เท่านั้น</w:t>
      </w:r>
    </w:p>
    <w:p w14:paraId="1A47BC3A" w14:textId="0A79B046" w:rsidR="00B011B3" w:rsidRDefault="00C53AFA" w:rsidP="00CB5146">
      <w:pPr>
        <w:spacing w:before="0" w:after="0" w:line="240" w:lineRule="auto"/>
        <w:ind w:left="1260"/>
        <w:jc w:val="thaiDistribute"/>
        <w:rPr>
          <w:rFonts w:ascii="Tahoma" w:hAnsi="Tahoma" w:cs="Tahoma"/>
          <w:color w:val="002060"/>
          <w:lang w:bidi="th-TH"/>
        </w:rPr>
      </w:pPr>
      <w:r>
        <w:rPr>
          <w:rFonts w:ascii="Tahoma" w:hAnsi="Tahoma" w:cs="Tahoma" w:hint="cs"/>
          <w:color w:val="002060"/>
          <w:cs/>
          <w:lang w:bidi="th-TH"/>
        </w:rPr>
        <w:t>จากนั้น</w:t>
      </w:r>
      <w:r w:rsidR="00B011B3" w:rsidRPr="00FE44B0">
        <w:rPr>
          <w:rFonts w:ascii="Tahoma" w:hAnsi="Tahoma" w:cs="Tahoma"/>
          <w:color w:val="002060"/>
          <w:cs/>
          <w:lang w:bidi="th-TH"/>
        </w:rPr>
        <w:t xml:space="preserve">ระหว่างทาง นําท่านแวะชม </w:t>
      </w:r>
      <w:r w:rsidR="00B011B3" w:rsidRPr="00FE44B0">
        <w:rPr>
          <w:rFonts w:ascii="Tahoma" w:hAnsi="Tahoma" w:cs="Tahoma"/>
          <w:color w:val="FF0000"/>
          <w:cs/>
          <w:lang w:bidi="th-TH"/>
        </w:rPr>
        <w:t xml:space="preserve">คาราวานสไรน์ </w:t>
      </w:r>
      <w:r w:rsidR="00B011B3" w:rsidRPr="00FE44B0">
        <w:rPr>
          <w:rFonts w:ascii="Tahoma" w:hAnsi="Tahoma" w:cs="Tahoma"/>
          <w:color w:val="002060"/>
          <w:cs/>
          <w:lang w:bidi="th-TH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</w:p>
    <w:p w14:paraId="10568D8C" w14:textId="10492D7B" w:rsidR="0053607D" w:rsidRDefault="00053A7F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3F0953B7" wp14:editId="33BC400E">
                <wp:simplePos x="0" y="0"/>
                <wp:positionH relativeFrom="margin">
                  <wp:posOffset>133350</wp:posOffset>
                </wp:positionH>
                <wp:positionV relativeFrom="paragraph">
                  <wp:posOffset>59690</wp:posOffset>
                </wp:positionV>
                <wp:extent cx="6444615" cy="2145665"/>
                <wp:effectExtent l="38100" t="38100" r="51435" b="10223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4CA7B2" id="Group 27" o:spid="_x0000_s1026" style="position:absolute;margin-left:10.5pt;margin-top:4.7pt;width:507.45pt;height:168.95pt;z-index:251706368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">
                <v:shape id="Picture 3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">
                  <v:imagedata r:id="rId2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" strokeweight="3pt">
                  <v:stroke endcap="square"/>
                  <v:imagedata r:id="rId30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203AD891" w14:textId="512433EC" w:rsidR="0053607D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1A3663CE" w14:textId="640A3EF3" w:rsidR="0053607D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35618C06" w14:textId="66FCEE27" w:rsidR="0053607D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4AA76FA" w14:textId="63C7E0DD" w:rsidR="0053607D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7496D441" w14:textId="77777777" w:rsidR="0053607D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7E9269F7" w14:textId="1276CB02" w:rsidR="0053607D" w:rsidRPr="00FE44B0" w:rsidRDefault="0053607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D0CCF0B" w14:textId="2304E6FE" w:rsidR="008B7D61" w:rsidRDefault="008B7D6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65362F3A" w14:textId="045EF3C4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334025D2" w14:textId="3EF7A622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3DAD2CB6" w14:textId="3695962F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54B94C7" w14:textId="4D5F639C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2ADEB1C4" w14:textId="3C566AB2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5A47F4DF" w14:textId="2CBC71E8" w:rsidR="005E2497" w:rsidRDefault="005E249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7F6FA7E4" w14:textId="75392410" w:rsidR="00FD7832" w:rsidRPr="00FE44B0" w:rsidRDefault="00141613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rtl/>
          <w:cs/>
        </w:rPr>
      </w:pPr>
      <w:r w:rsidRPr="00FE44B0">
        <w:rPr>
          <w:rFonts w:ascii="Tahoma" w:hAnsi="Tahoma" w:cs="Tahoma"/>
          <w:color w:val="002060"/>
          <w:cs/>
          <w:lang w:bidi="th-TH"/>
        </w:rPr>
        <w:t>เที่ยง</w:t>
      </w:r>
      <w:r w:rsidRPr="00FE44B0">
        <w:rPr>
          <w:rFonts w:ascii="Tahoma" w:hAnsi="Tahoma" w:cs="Tahoma"/>
          <w:color w:val="002060"/>
          <w:rtl/>
          <w:cs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บริการอาหารกลางวัน ณ ภัตตาคาร</w:t>
      </w:r>
    </w:p>
    <w:p w14:paraId="131190DD" w14:textId="488662C2" w:rsidR="00B011B3" w:rsidRPr="00FE44B0" w:rsidRDefault="00B011B3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นําท่านเดินทางสู่ </w:t>
      </w:r>
      <w:r w:rsidRPr="00FE44B0">
        <w:rPr>
          <w:rFonts w:ascii="Tahoma" w:eastAsia="SimSun" w:hAnsi="Tahoma" w:cs="Tahoma"/>
          <w:color w:val="FF0000"/>
          <w:shd w:val="clear" w:color="auto" w:fill="FFFFFF"/>
          <w:cs/>
          <w:lang w:eastAsia="zh-CN" w:bidi="th-TH"/>
        </w:rPr>
        <w:t>เมืองปามุคคาเล่</w:t>
      </w:r>
      <w:r w:rsidRPr="00FE44B0">
        <w:rPr>
          <w:rFonts w:ascii="Tahoma" w:eastAsia="SimSun" w:hAnsi="Tahoma" w:cs="Tahoma"/>
          <w:color w:val="FF0000"/>
          <w:shd w:val="clear" w:color="auto" w:fill="FFFFFF"/>
          <w:lang w:eastAsia="zh-CN"/>
        </w:rPr>
        <w:t> </w:t>
      </w:r>
      <w:proofErr w:type="spellStart"/>
      <w:r w:rsidRPr="00FE44B0">
        <w:rPr>
          <w:rFonts w:ascii="Tahoma" w:eastAsia="SimSun" w:hAnsi="Tahoma" w:cs="Tahoma"/>
          <w:color w:val="FF0000"/>
          <w:shd w:val="clear" w:color="auto" w:fill="FFFFFF"/>
          <w:lang w:eastAsia="zh-CN"/>
        </w:rPr>
        <w:t>Pamukkale</w:t>
      </w:r>
      <w:proofErr w:type="spellEnd"/>
      <w:r w:rsidRPr="00FE44B0">
        <w:rPr>
          <w:rFonts w:ascii="Tahoma" w:eastAsia="SimSun" w:hAnsi="Tahoma" w:cs="Tahoma"/>
          <w:color w:val="FF0000"/>
          <w:shd w:val="clear" w:color="auto" w:fill="FFFFFF"/>
          <w:lang w:eastAsia="zh-CN"/>
        </w:rPr>
        <w:t> </w:t>
      </w:r>
      <w:r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</w:t>
      </w:r>
      <w:r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lastRenderedPageBreak/>
        <w:t>เป็นแก่งหินสีขาวราวหิมะขวางทางน้ำเป็นทางยาว</w:t>
      </w:r>
      <w:r w:rsidRPr="00FE44B0">
        <w:rPr>
          <w:rFonts w:ascii="Tahoma" w:eastAsia="SimSun" w:hAnsi="Tahoma" w:cs="Tahoma"/>
          <w:color w:val="002060"/>
          <w:shd w:val="clear" w:color="auto" w:fill="FFFFFF"/>
          <w:lang w:eastAsia="zh-CN"/>
        </w:rPr>
        <w:t xml:space="preserve"> </w:t>
      </w:r>
      <w:r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>ซึ่งมีความงดงามมาก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เรียกปรากฎการณ์นี้ว่า </w:t>
      </w:r>
      <w:r w:rsidRPr="00FE44B0">
        <w:rPr>
          <w:rFonts w:ascii="Tahoma" w:hAnsi="Tahoma" w:cs="Tahoma"/>
          <w:color w:val="FF0000"/>
          <w:cs/>
          <w:lang w:bidi="th-TH"/>
        </w:rPr>
        <w:t>ปราสาทปุยฝ้าย</w:t>
      </w:r>
    </w:p>
    <w:p w14:paraId="23EF2C41" w14:textId="77777777" w:rsidR="005C35DD" w:rsidRPr="00FE44B0" w:rsidRDefault="005C35DD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29817568" w14:textId="1CB793AC" w:rsidR="00FD7832" w:rsidRPr="00FE44B0" w:rsidRDefault="00141613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ค่ำ</w:t>
      </w:r>
      <w:r w:rsidRPr="00FE44B0">
        <w:rPr>
          <w:rFonts w:ascii="Tahoma" w:hAnsi="Tahoma" w:cs="Tahoma"/>
          <w:color w:val="002060"/>
          <w:cs/>
          <w:lang w:bidi="th-TH"/>
        </w:rPr>
        <w:tab/>
      </w:r>
      <w:r w:rsidR="00D24A04">
        <w:rPr>
          <w:rFonts w:ascii="Tahoma" w:hAnsi="Tahoma" w:cs="Tahoma"/>
          <w:color w:val="002060"/>
          <w:cs/>
          <w:lang w:bidi="th-TH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บริการอาหารค่ำ ณ ภัตตาคาร</w:t>
      </w:r>
    </w:p>
    <w:p w14:paraId="6681EEAC" w14:textId="77777777" w:rsidR="00FD7832" w:rsidRPr="00FE44B0" w:rsidRDefault="00FD7832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21AE18CC" w14:textId="4E3EE193" w:rsidR="00FD7832" w:rsidRPr="00FE44B0" w:rsidRDefault="00FD7832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ที่พัก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lang w:bidi="th-TH"/>
        </w:rPr>
        <w:tab/>
      </w:r>
      <w:r w:rsidR="00D24A04">
        <w:rPr>
          <w:rFonts w:ascii="Tahoma" w:hAnsi="Tahoma" w:cs="Tahoma"/>
          <w:color w:val="002060"/>
          <w:cs/>
          <w:lang w:bidi="th-TH"/>
        </w:rPr>
        <w:tab/>
      </w:r>
      <w:r w:rsidR="00411E60" w:rsidRPr="00FE44B0">
        <w:rPr>
          <w:rFonts w:ascii="Tahoma" w:hAnsi="Tahoma" w:cs="Tahoma"/>
          <w:color w:val="FF0000"/>
        </w:rPr>
        <w:t xml:space="preserve">NINOVA THERMAL </w:t>
      </w:r>
      <w:r w:rsidR="008B1197" w:rsidRPr="00FE44B0">
        <w:rPr>
          <w:rFonts w:ascii="Tahoma" w:hAnsi="Tahoma" w:cs="Tahoma"/>
          <w:color w:val="FF0000"/>
        </w:rPr>
        <w:t xml:space="preserve">HOTEL </w:t>
      </w:r>
      <w:r w:rsidR="008B7D61" w:rsidRPr="00FE44B0">
        <w:rPr>
          <w:rFonts w:ascii="Tahoma" w:hAnsi="Tahoma" w:cs="Tahoma"/>
          <w:color w:val="FF0000"/>
        </w:rPr>
        <w:t xml:space="preserve"> </w:t>
      </w:r>
      <w:r w:rsidR="00411E60" w:rsidRPr="00FE44B0">
        <w:rPr>
          <w:rFonts w:ascii="Tahoma" w:hAnsi="Tahoma" w:cs="Tahoma"/>
          <w:color w:val="FF0000"/>
        </w:rPr>
        <w:t>4</w:t>
      </w:r>
      <w:r w:rsidR="00B011B3" w:rsidRPr="00FE44B0">
        <w:rPr>
          <w:rFonts w:ascii="Tahoma" w:hAnsi="Tahoma" w:cs="Tahoma"/>
          <w:color w:val="FF0000"/>
        </w:rPr>
        <w:t xml:space="preserve">* </w:t>
      </w:r>
      <w:r w:rsidR="00B011B3" w:rsidRPr="00FE44B0">
        <w:rPr>
          <w:rFonts w:ascii="Tahoma" w:hAnsi="Tahoma" w:cs="Tahoma"/>
          <w:color w:val="002060"/>
          <w:cs/>
          <w:lang w:bidi="th-TH"/>
        </w:rPr>
        <w:t>หรือเทียบเท่า</w:t>
      </w:r>
    </w:p>
    <w:p w14:paraId="2EFA1B8F" w14:textId="12B6EA0D" w:rsidR="00392BC9" w:rsidRPr="00FE44B0" w:rsidRDefault="00392BC9" w:rsidP="00947206">
      <w:pPr>
        <w:tabs>
          <w:tab w:val="left" w:pos="1080"/>
        </w:tabs>
        <w:spacing w:before="0" w:after="0" w:line="240" w:lineRule="auto"/>
        <w:ind w:left="1440" w:hanging="1440"/>
        <w:rPr>
          <w:rFonts w:ascii="Tahoma" w:hAnsi="Tahoma" w:cs="Tahoma"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77"/>
        <w:gridCol w:w="8682"/>
      </w:tblGrid>
      <w:tr w:rsidR="00D05FE3" w:rsidRPr="00FE44B0" w14:paraId="410BB0A3" w14:textId="77777777" w:rsidTr="00307F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" w:type="dxa"/>
            <w:shd w:val="clear" w:color="auto" w:fill="CAE57B" w:themeFill="accent2" w:themeFillTint="99"/>
            <w:vAlign w:val="center"/>
          </w:tcPr>
          <w:p w14:paraId="4C00016F" w14:textId="133B66C3" w:rsidR="006D43F1" w:rsidRPr="00FE44B0" w:rsidRDefault="006D43F1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-169416613"/>
                <w:placeholder>
                  <w:docPart w:val="F6EC62CA136B479297C469854AAB308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4</w:t>
                </w:r>
              </w:sdtContent>
            </w:sdt>
          </w:p>
        </w:tc>
        <w:tc>
          <w:tcPr>
            <w:tcW w:w="9396" w:type="dxa"/>
            <w:shd w:val="clear" w:color="auto" w:fill="CAE57B" w:themeFill="accent2" w:themeFillTint="99"/>
            <w:vAlign w:val="center"/>
          </w:tcPr>
          <w:p w14:paraId="3743D9EA" w14:textId="77777777" w:rsidR="006D43F1" w:rsidRPr="00FE44B0" w:rsidRDefault="00D87C7F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ปามุคคาเล่ - เอฟฟิซุส - คูซาดาซึ</w:t>
            </w:r>
          </w:p>
        </w:tc>
      </w:tr>
    </w:tbl>
    <w:p w14:paraId="02C26B74" w14:textId="28F1A305" w:rsidR="00FD7832" w:rsidRPr="00FE44B0" w:rsidRDefault="00FD7832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บริการอาหารเช้า ณ ห้องอาหารของโรงแรม</w:t>
      </w:r>
    </w:p>
    <w:p w14:paraId="77A0E9D3" w14:textId="5B5B22A5" w:rsidR="00D87C7F" w:rsidRPr="00FE44B0" w:rsidRDefault="005C66B2" w:rsidP="00947206">
      <w:pPr>
        <w:spacing w:before="0" w:after="0" w:line="240" w:lineRule="auto"/>
        <w:ind w:left="1440"/>
        <w:jc w:val="thaiDistribute"/>
        <w:rPr>
          <w:rFonts w:ascii="Tahoma" w:eastAsia="SimSun" w:hAnsi="Tahoma" w:cs="Tahoma"/>
          <w:color w:val="002060"/>
          <w:shd w:val="clear" w:color="auto" w:fill="FFFFFF"/>
          <w:lang w:eastAsia="zh-CN" w:bidi="th-TH"/>
        </w:rPr>
      </w:pPr>
      <w:r w:rsidRPr="00FE44B0">
        <w:rPr>
          <w:rFonts w:ascii="Tahoma" w:hAnsi="Tahoma" w:cs="Tahoma"/>
          <w:noProof/>
          <w:color w:val="002060"/>
          <w:lang w:eastAsia="en-US" w:bidi="th-TH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4A4CACD" wp14:editId="186C706C">
                <wp:simplePos x="0" y="0"/>
                <wp:positionH relativeFrom="column">
                  <wp:posOffset>55880</wp:posOffset>
                </wp:positionH>
                <wp:positionV relativeFrom="paragraph">
                  <wp:posOffset>598058</wp:posOffset>
                </wp:positionV>
                <wp:extent cx="6522085" cy="1998980"/>
                <wp:effectExtent l="0" t="0" r="0" b="1270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2085" cy="199898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52EF2" id="Group 63" o:spid="_x0000_s1026" style="position:absolute;margin-left:4.4pt;margin-top:47.1pt;width:513.55pt;height:157.4pt;z-index:251753472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33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34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 xml:space="preserve">นำท่านชม </w:t>
      </w:r>
      <w:r w:rsidR="00D87C7F" w:rsidRPr="00FE44B0">
        <w:rPr>
          <w:rFonts w:ascii="Tahoma" w:eastAsia="SimSun" w:hAnsi="Tahoma" w:cs="Tahoma"/>
          <w:b/>
          <w:bCs/>
          <w:color w:val="FF0000"/>
          <w:shd w:val="clear" w:color="auto" w:fill="FFFFFF"/>
          <w:cs/>
          <w:lang w:eastAsia="zh-CN" w:bidi="th-TH"/>
        </w:rPr>
        <w:t>ปราสาทปุยฝ้าย</w:t>
      </w:r>
      <w:r w:rsidR="00D87C7F" w:rsidRPr="00FE44B0">
        <w:rPr>
          <w:rFonts w:ascii="Tahoma" w:eastAsia="SimSun" w:hAnsi="Tahoma" w:cs="Tahoma"/>
          <w:color w:val="FF0000"/>
          <w:shd w:val="clear" w:color="auto" w:fill="FFFFFF"/>
          <w:lang w:eastAsia="zh-CN"/>
        </w:rPr>
        <w:t> 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>เมืองแห่งน้ำพุเกลือแร่ร้อนที่ซึ่งในอดีตกาลชาวโรมันเชื่อว่า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lang w:eastAsia="zh-CN"/>
        </w:rPr>
        <w:t xml:space="preserve"> 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 xml:space="preserve">น้ำพุร้อนดังกล่าวรักษาโรคได้ จึงได้สร้าง เมืองฮีเยราโพลิส </w:t>
      </w:r>
      <w:r w:rsidR="00D87C7F" w:rsidRPr="00FE44B0">
        <w:rPr>
          <w:rFonts w:ascii="Tahoma" w:eastAsia="SimSun" w:hAnsi="Tahoma" w:cs="Tahoma"/>
          <w:b/>
          <w:bCs/>
          <w:color w:val="FF0000"/>
          <w:shd w:val="clear" w:color="auto" w:fill="FFFFFF"/>
          <w:lang w:eastAsia="zh-CN"/>
        </w:rPr>
        <w:t xml:space="preserve">Hierapolis 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>ล้อมรอบ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lang w:eastAsia="zh-CN"/>
        </w:rPr>
        <w:t xml:space="preserve"> </w:t>
      </w:r>
      <w:r w:rsidR="00D87C7F" w:rsidRPr="00FE44B0">
        <w:rPr>
          <w:rFonts w:ascii="Tahoma" w:eastAsia="SimSun" w:hAnsi="Tahoma" w:cs="Tahoma"/>
          <w:color w:val="002060"/>
          <w:shd w:val="clear" w:color="auto" w:fill="FFFFFF"/>
          <w:cs/>
          <w:lang w:eastAsia="zh-CN" w:bidi="th-TH"/>
        </w:rPr>
        <w:t>ท่านจะได้สัมผัสเมืองโบราณอีกแห่งหนึ่งซึ่งสร้างขึ้นในสมัยโรมัน</w:t>
      </w:r>
    </w:p>
    <w:p w14:paraId="733735B1" w14:textId="761E46E1" w:rsidR="005A7E4B" w:rsidRPr="00FE44B0" w:rsidRDefault="005A7E4B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28BFAD54" w14:textId="1BC09F56" w:rsidR="00FD7832" w:rsidRPr="00FE44B0" w:rsidRDefault="00FD7832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เที่ยง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 xml:space="preserve">บริการอาหารกลางวัน ณ ภัตตาคาร </w:t>
      </w:r>
    </w:p>
    <w:p w14:paraId="5C694515" w14:textId="77777777" w:rsidR="008B7D61" w:rsidRPr="00FE44B0" w:rsidRDefault="008B7D61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noProof/>
          <w:color w:val="002060"/>
          <w:shd w:val="clear" w:color="auto" w:fill="FFFFFF"/>
          <w:lang w:bidi="th-TH"/>
        </w:rPr>
      </w:pPr>
    </w:p>
    <w:p w14:paraId="15894414" w14:textId="4D60F691" w:rsidR="00AA1651" w:rsidRPr="00FE44B0" w:rsidRDefault="0062539E" w:rsidP="0062539E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shd w:val="clear" w:color="auto" w:fill="FFFFFF"/>
          <w:lang w:bidi="th-TH"/>
        </w:rPr>
      </w:pPr>
      <w:r>
        <w:rPr>
          <w:rFonts w:ascii="Tahoma" w:hAnsi="Tahoma" w:cs="Tahoma"/>
          <w:noProof/>
          <w:color w:val="002060"/>
          <w:lang w:val="th-TH" w:bidi="th-TH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4302EEE0" wp14:editId="19E4A885">
                <wp:simplePos x="0" y="0"/>
                <wp:positionH relativeFrom="column">
                  <wp:posOffset>-9525</wp:posOffset>
                </wp:positionH>
                <wp:positionV relativeFrom="paragraph">
                  <wp:posOffset>803910</wp:posOffset>
                </wp:positionV>
                <wp:extent cx="6724650" cy="2274570"/>
                <wp:effectExtent l="57150" t="19050" r="0" b="87630"/>
                <wp:wrapThrough wrapText="bothSides">
                  <wp:wrapPolygon edited="0">
                    <wp:start x="-122" y="-181"/>
                    <wp:lineTo x="-184" y="0"/>
                    <wp:lineTo x="-184" y="22070"/>
                    <wp:lineTo x="-122" y="22251"/>
                    <wp:lineTo x="10708" y="22251"/>
                    <wp:lineTo x="16705" y="22070"/>
                    <wp:lineTo x="21539" y="21347"/>
                    <wp:lineTo x="21539" y="-181"/>
                    <wp:lineTo x="-122" y="-181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4650" cy="227457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37FE1F" id="Group 41" o:spid="_x0000_s1026" style="position:absolute;margin-left:-.75pt;margin-top:63.3pt;width:529.5pt;height:179.1pt;z-index:251823104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">
                <v:shape id="Picture 40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">
                  <v:imagedata r:id="rId37" o:title=""/>
                  <v:shadow on="t" color="black" opacity="26214f" origin=",-.5" offset="0,3pt"/>
                </v:shape>
                <v:shape id="Picture 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">
                  <v:imagedata r:id="rId38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นํา</w:t>
      </w:r>
      <w:r w:rsidR="000609F6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ท่าน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แวะ </w:t>
      </w:r>
      <w:r w:rsidR="00D87C7F" w:rsidRPr="00FE44B0">
        <w:rPr>
          <w:rFonts w:ascii="Tahoma" w:hAnsi="Tahoma" w:cs="Tahoma"/>
          <w:color w:val="FF0000"/>
          <w:shd w:val="clear" w:color="auto" w:fill="FFFFFF"/>
          <w:cs/>
          <w:lang w:bidi="th-TH"/>
        </w:rPr>
        <w:t xml:space="preserve">โรงงานเครื่องหนัง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D87C7F" w:rsidRPr="00FE44B0">
        <w:rPr>
          <w:rFonts w:ascii="Tahoma" w:hAnsi="Tahoma" w:cs="Tahoma"/>
          <w:color w:val="FF0000"/>
          <w:shd w:val="clear" w:color="auto" w:fill="FFFFFF"/>
        </w:rPr>
        <w:t xml:space="preserve">City of </w:t>
      </w:r>
      <w:r w:rsidR="008B7D61" w:rsidRPr="00FE44B0">
        <w:rPr>
          <w:rFonts w:ascii="Tahoma" w:hAnsi="Tahoma" w:cs="Tahoma"/>
          <w:color w:val="FF0000"/>
          <w:shd w:val="clear" w:color="auto" w:fill="FFFFFF"/>
        </w:rPr>
        <w:t xml:space="preserve"> </w:t>
      </w:r>
      <w:r w:rsidR="00D87C7F" w:rsidRPr="00FE44B0">
        <w:rPr>
          <w:rFonts w:ascii="Tahoma" w:hAnsi="Tahoma" w:cs="Tahoma"/>
          <w:color w:val="FF0000"/>
          <w:shd w:val="clear" w:color="auto" w:fill="FFFFFF"/>
        </w:rPr>
        <w:t xml:space="preserve">Ephesus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="00D87C7F" w:rsidRPr="00FE44B0">
        <w:rPr>
          <w:rFonts w:ascii="Tahoma" w:hAnsi="Tahoma" w:cs="Tahoma"/>
          <w:color w:val="FF0000"/>
          <w:shd w:val="clear" w:color="auto" w:fill="FFFFFF"/>
          <w:cs/>
          <w:lang w:bidi="th-TH"/>
        </w:rPr>
        <w:t>เอฟ</w:t>
      </w:r>
      <w:proofErr w:type="spellStart"/>
      <w:r w:rsidR="00D87C7F" w:rsidRPr="00FE44B0">
        <w:rPr>
          <w:rFonts w:ascii="Tahoma" w:hAnsi="Tahoma" w:cs="Tahoma"/>
          <w:color w:val="FF0000"/>
          <w:shd w:val="clear" w:color="auto" w:fill="FFFFFF"/>
          <w:cs/>
          <w:lang w:bidi="th-TH"/>
        </w:rPr>
        <w:t>ฟิซุส</w:t>
      </w:r>
      <w:proofErr w:type="spellEnd"/>
      <w:r w:rsidR="00D87C7F" w:rsidRPr="00FE44B0">
        <w:rPr>
          <w:rFonts w:ascii="Tahoma" w:hAnsi="Tahoma" w:cs="Tahoma"/>
          <w:color w:val="FF0000"/>
          <w:shd w:val="clear" w:color="auto" w:fill="FFFFFF"/>
          <w:cs/>
          <w:lang w:bidi="th-TH"/>
        </w:rPr>
        <w:t xml:space="preserve">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="00D87C7F" w:rsidRPr="00FE44B0">
        <w:rPr>
          <w:rFonts w:ascii="Tahoma" w:hAnsi="Tahoma" w:cs="Tahoma"/>
          <w:color w:val="002060"/>
          <w:shd w:val="clear" w:color="auto" w:fill="FFFFFF"/>
        </w:rPr>
        <w:t>,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000 ปีที่แล้ว ไม่ว่าจะเป็นโรงละครกลางแจ้งที่สามารถจุผู้ชมได้กว่า 30</w:t>
      </w:r>
      <w:r w:rsidR="00D87C7F" w:rsidRPr="00FE44B0">
        <w:rPr>
          <w:rFonts w:ascii="Tahoma" w:hAnsi="Tahoma" w:cs="Tahoma"/>
          <w:color w:val="002060"/>
          <w:shd w:val="clear" w:color="auto" w:fill="FFFFFF"/>
        </w:rPr>
        <w:t>,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="00D87C7F" w:rsidRPr="00FE44B0">
        <w:rPr>
          <w:rFonts w:ascii="Tahoma" w:hAnsi="Tahoma" w:cs="Tahoma"/>
          <w:color w:val="FF0000"/>
          <w:shd w:val="clear" w:color="auto" w:fill="FFFFFF"/>
        </w:rPr>
        <w:t xml:space="preserve">Roman Bath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="008B7D61" w:rsidRPr="00FE44B0">
        <w:rPr>
          <w:rFonts w:ascii="Tahoma" w:hAnsi="Tahoma" w:cs="Tahoma"/>
          <w:noProof/>
          <w:color w:val="1A0DAB"/>
          <w:bdr w:val="none" w:sz="0" w:space="0" w:color="auto" w:frame="1"/>
        </w:rPr>
        <w:t xml:space="preserve"> </w:t>
      </w:r>
      <w:r w:rsidR="008B7D61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ความอ่อนหวานและฝีมือ</w:t>
      </w:r>
      <w:proofErr w:type="spellStart"/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>ปราณีต</w:t>
      </w:r>
      <w:proofErr w:type="spellEnd"/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 จากนั้นนำท่านเข้าชม บ้านของพระแม่มารี </w:t>
      </w:r>
      <w:r w:rsidR="00D87C7F" w:rsidRPr="00FE44B0">
        <w:rPr>
          <w:rFonts w:ascii="Tahoma" w:hAnsi="Tahoma" w:cs="Tahoma"/>
          <w:color w:val="FF0000"/>
          <w:shd w:val="clear" w:color="auto" w:fill="FFFFFF"/>
        </w:rPr>
        <w:t xml:space="preserve">House of  Virgin Mary </w:t>
      </w:r>
      <w:r w:rsidR="00D87C7F" w:rsidRPr="00FE44B0">
        <w:rPr>
          <w:rFonts w:ascii="Tahoma" w:hAnsi="Tahoma" w:cs="Tahoma"/>
          <w:color w:val="002060"/>
          <w:shd w:val="clear" w:color="auto" w:fill="FFFFFF"/>
          <w:cs/>
          <w:lang w:bidi="th-TH"/>
        </w:rPr>
        <w:t xml:space="preserve">ซึ่งเชื่อกันว่าเป็นที่สุดท้ายที่พระแม่มารีอาศัยอยู่ และสิ้นพระชนม์ในบ้านหลังนี้ </w:t>
      </w:r>
    </w:p>
    <w:p w14:paraId="55DCDAF5" w14:textId="1BDFFD4F" w:rsidR="00F635C2" w:rsidRPr="00FE44B0" w:rsidRDefault="0062539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eastAsia="Times New Roman" w:hAnsi="Tahoma" w:cs="Tahoma"/>
          <w:noProof/>
          <w:lang w:eastAsia="en-US" w:bidi="th-TH"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00D921FD" wp14:editId="0D0E3EE0">
                <wp:simplePos x="0" y="0"/>
                <wp:positionH relativeFrom="margin">
                  <wp:posOffset>433705</wp:posOffset>
                </wp:positionH>
                <wp:positionV relativeFrom="paragraph">
                  <wp:posOffset>79375</wp:posOffset>
                </wp:positionV>
                <wp:extent cx="6082030" cy="193040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030" cy="19304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88203C" id="Group 56" o:spid="_x0000_s1026" style="position:absolute;margin-left:34.15pt;margin-top:6.25pt;width:478.9pt;height:152pt;z-index:25174630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41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4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1B0769F4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56DDD91E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69F5A5CB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104CCD33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68B9A9F3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2F0130EA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3162407D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3134F669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788FA018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79E27983" w14:textId="77777777" w:rsidR="00ED7F6E" w:rsidRDefault="00ED7F6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1ACCFAC6" w14:textId="77777777" w:rsidR="0062539E" w:rsidRDefault="0062539E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</w:p>
    <w:p w14:paraId="14C8CC96" w14:textId="7B057100" w:rsidR="00FD7832" w:rsidRPr="00FE44B0" w:rsidRDefault="00FD7832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ค่ำ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บริการอาหารค่ำ ณ ภัตตาคาร</w:t>
      </w:r>
      <w:r w:rsidRPr="00FE44B0">
        <w:rPr>
          <w:rFonts w:ascii="Tahoma" w:hAnsi="Tahoma" w:cs="Tahoma"/>
          <w:color w:val="002060"/>
        </w:rPr>
        <w:t xml:space="preserve"> </w:t>
      </w:r>
    </w:p>
    <w:p w14:paraId="765D5953" w14:textId="77777777" w:rsidR="0025388B" w:rsidRPr="00FE44B0" w:rsidRDefault="0025388B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</w:rPr>
      </w:pPr>
    </w:p>
    <w:p w14:paraId="7638C640" w14:textId="20ABD748" w:rsidR="00FD7832" w:rsidRPr="00FE44B0" w:rsidRDefault="00FD7832" w:rsidP="00947206">
      <w:pPr>
        <w:spacing w:before="0" w:after="0" w:line="240" w:lineRule="auto"/>
        <w:ind w:left="1440" w:hanging="1440"/>
        <w:rPr>
          <w:rFonts w:ascii="Tahoma" w:hAnsi="Tahoma" w:cs="Tahoma"/>
          <w:color w:val="0673A5" w:themeColor="text2" w:themeShade="BF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ที่พัก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lang w:bidi="th-TH"/>
        </w:rPr>
        <w:tab/>
      </w:r>
      <w:r w:rsidR="00411E60" w:rsidRPr="00FE44B0">
        <w:rPr>
          <w:rFonts w:ascii="Tahoma" w:hAnsi="Tahoma" w:cs="Tahoma"/>
          <w:color w:val="FF0000"/>
        </w:rPr>
        <w:t>RAMADA ENCORE HOTEL</w:t>
      </w:r>
      <w:r w:rsidR="008B1197" w:rsidRPr="00FE44B0">
        <w:rPr>
          <w:rFonts w:ascii="Tahoma" w:hAnsi="Tahoma" w:cs="Tahoma"/>
          <w:color w:val="FF0000"/>
        </w:rPr>
        <w:t xml:space="preserve"> </w:t>
      </w:r>
      <w:proofErr w:type="spellStart"/>
      <w:r w:rsidR="008B1197" w:rsidRPr="00FE44B0">
        <w:rPr>
          <w:rFonts w:ascii="Tahoma" w:hAnsi="Tahoma" w:cs="Tahoma"/>
          <w:color w:val="FF0000"/>
        </w:rPr>
        <w:t>HOTEL</w:t>
      </w:r>
      <w:proofErr w:type="spellEnd"/>
      <w:r w:rsidR="008B1197" w:rsidRPr="00FE44B0">
        <w:rPr>
          <w:rFonts w:ascii="Tahoma" w:hAnsi="Tahoma" w:cs="Tahoma"/>
          <w:color w:val="FF0000"/>
        </w:rPr>
        <w:t xml:space="preserve"> </w:t>
      </w:r>
      <w:r w:rsidR="008B7D61" w:rsidRPr="00FE44B0">
        <w:rPr>
          <w:rFonts w:ascii="Tahoma" w:hAnsi="Tahoma" w:cs="Tahoma"/>
          <w:color w:val="FF0000"/>
        </w:rPr>
        <w:t xml:space="preserve"> </w:t>
      </w:r>
      <w:r w:rsidR="00411E60" w:rsidRPr="00FE44B0">
        <w:rPr>
          <w:rFonts w:ascii="Tahoma" w:hAnsi="Tahoma" w:cs="Tahoma"/>
          <w:color w:val="FF0000"/>
        </w:rPr>
        <w:t>4</w:t>
      </w:r>
      <w:r w:rsidR="001F7949" w:rsidRPr="00FE44B0">
        <w:rPr>
          <w:rFonts w:ascii="Tahoma" w:hAnsi="Tahoma" w:cs="Tahoma"/>
          <w:color w:val="FF0000"/>
        </w:rPr>
        <w:t xml:space="preserve">* </w:t>
      </w:r>
      <w:r w:rsidR="001F7949" w:rsidRPr="00FE44B0">
        <w:rPr>
          <w:rFonts w:ascii="Tahoma" w:hAnsi="Tahoma" w:cs="Tahoma"/>
          <w:color w:val="002060"/>
          <w:cs/>
          <w:lang w:bidi="th-TH"/>
        </w:rPr>
        <w:t>หรือเทียบเท่า</w:t>
      </w:r>
    </w:p>
    <w:p w14:paraId="7B1A8440" w14:textId="42B04A1C" w:rsidR="0018452B" w:rsidRPr="00FE44B0" w:rsidRDefault="0018452B" w:rsidP="00947206">
      <w:pPr>
        <w:spacing w:before="0" w:after="0" w:line="240" w:lineRule="auto"/>
        <w:ind w:left="1440" w:hanging="1440"/>
        <w:rPr>
          <w:rFonts w:ascii="Tahoma" w:hAnsi="Tahoma" w:cs="Tahoma"/>
          <w:color w:val="3C3C3C" w:themeColor="background2" w:themeShade="4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2055"/>
        <w:gridCol w:w="8404"/>
      </w:tblGrid>
      <w:tr w:rsidR="00D05FE3" w:rsidRPr="00FE44B0" w14:paraId="1E14BD63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435086F5" w14:textId="04A25790" w:rsidR="002C09CC" w:rsidRPr="00FE44B0" w:rsidRDefault="00A74A6D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sdt>
              <w:sdtPr>
                <w:rPr>
                  <w:rFonts w:ascii="Tahoma" w:hAnsi="Tahoma" w:cs="Tahoma"/>
                  <w:noProof/>
                  <w:color w:val="002060"/>
                  <w:lang w:eastAsia="en-US" w:bidi="th-TH"/>
                </w:rPr>
                <w:id w:val="209006077"/>
                <w:picture/>
              </w:sdtPr>
              <w:sdtEndPr/>
              <w:sdtContent/>
            </w:sdt>
            <w:sdt>
              <w:sdtPr>
                <w:rPr>
                  <w:rFonts w:ascii="Tahoma" w:hAnsi="Tahoma" w:cs="Tahoma"/>
                  <w:noProof/>
                  <w:color w:val="002060"/>
                  <w:lang w:eastAsia="en-US" w:bidi="th-TH"/>
                </w:rPr>
                <w:id w:val="-1530787970"/>
                <w:picture/>
              </w:sdtPr>
              <w:sdtEndPr/>
              <w:sdtContent/>
            </w:sdt>
            <w:sdt>
              <w:sdtPr>
                <w:rPr>
                  <w:rFonts w:ascii="Tahoma" w:hAnsi="Tahoma" w:cs="Tahoma"/>
                  <w:noProof/>
                  <w:color w:val="002060"/>
                  <w:lang w:eastAsia="en-US" w:bidi="th-TH"/>
                </w:rPr>
                <w:id w:val="-1322107751"/>
                <w:picture/>
              </w:sdtPr>
              <w:sdtEndPr/>
              <w:sdtContent/>
            </w:sdt>
            <w:r w:rsidR="002C09CC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="002C09CC"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1097515507"/>
                <w:placeholder>
                  <w:docPart w:val="F3C1352395E34C2EBB54434770460CB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5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03563AA7" w14:textId="14704D47" w:rsidR="002C09CC" w:rsidRPr="00FE44B0" w:rsidRDefault="00C31EE6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คูซาดาซึ - เปอร์กามัม - ชานัคคาเล่</w:t>
            </w:r>
          </w:p>
        </w:tc>
      </w:tr>
    </w:tbl>
    <w:p w14:paraId="7B4BAA76" w14:textId="5D7AAEBD" w:rsidR="00FD7832" w:rsidRPr="00FE44B0" w:rsidRDefault="00FD7832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บริการอาหารเช้า ณ ห้องอาหารของโรงแรม</w:t>
      </w:r>
    </w:p>
    <w:p w14:paraId="20D76861" w14:textId="1184719C" w:rsidR="003D7B87" w:rsidRDefault="00C31EE6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นำท่านเดินทางสู่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FF0000"/>
          <w:cs/>
          <w:lang w:bidi="th-TH"/>
        </w:rPr>
        <w:t>เมือง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เปอร์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>กาม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ัม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FF0000"/>
        </w:rPr>
        <w:t xml:space="preserve">Pergamum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ชมความสวยงามของ </w:t>
      </w:r>
      <w:r w:rsidRPr="00FE44B0">
        <w:rPr>
          <w:rFonts w:ascii="Tahoma" w:hAnsi="Tahoma" w:cs="Tahoma"/>
          <w:color w:val="FF0000"/>
          <w:cs/>
          <w:lang w:bidi="th-TH"/>
        </w:rPr>
        <w:t>วิหาร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อะ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>โครโป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ลิส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FF0000"/>
        </w:rPr>
        <w:t xml:space="preserve">Acropolis </w:t>
      </w:r>
      <w:r w:rsidRPr="00FE44B0">
        <w:rPr>
          <w:rFonts w:ascii="Tahoma" w:hAnsi="Tahoma" w:cs="Tahoma"/>
          <w:color w:val="002060"/>
          <w:cs/>
          <w:lang w:bidi="th-TH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0DEEAFBB" w14:textId="525E6781" w:rsidR="0062539E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EF7B3D7" wp14:editId="1CFC37BC">
                <wp:simplePos x="0" y="0"/>
                <wp:positionH relativeFrom="column">
                  <wp:posOffset>85725</wp:posOffset>
                </wp:positionH>
                <wp:positionV relativeFrom="paragraph">
                  <wp:posOffset>82550</wp:posOffset>
                </wp:positionV>
                <wp:extent cx="6553835" cy="2143125"/>
                <wp:effectExtent l="57150" t="19050" r="0" b="857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2143125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3A5512" id="Group 39" o:spid="_x0000_s1026" style="position:absolute;margin-left:6.75pt;margin-top:6.5pt;width:516.05pt;height:168.75pt;z-index:25181388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PAAAAAABSZ2h0bG9u&#10;ZwAAFo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FOEJJ&#10;TQQMAAAAABpfAAAAAQAAAKAAAABrAAAB4AAAyKAAABpD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EYE4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45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46" o:title="Turkey, Pergamon, View of Hellenistic Theater stock photo"/>
                </v:shape>
              </v:group>
            </w:pict>
          </mc:Fallback>
        </mc:AlternateContent>
      </w:r>
    </w:p>
    <w:p w14:paraId="3B6E5B89" w14:textId="360CF1A8" w:rsidR="0062539E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70CCD5DF" w14:textId="77777777" w:rsidR="0062539E" w:rsidRPr="00FE44B0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BFF828F" w14:textId="5C8E18E8" w:rsidR="00C31EE6" w:rsidRPr="00FE44B0" w:rsidRDefault="00C31EE6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A9F3535" w14:textId="488208F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35601531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71FAE309" w14:textId="20CAAE9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21CE89C8" w14:textId="00CE8655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104E6A27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77B0B79F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677A5A2A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04D72B4C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30F99FC" w14:textId="77777777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FA80CAA" w14:textId="2221669C" w:rsidR="00ED7F6E" w:rsidRDefault="00ED7F6E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4409353" w14:textId="489322BA" w:rsidR="00FD7832" w:rsidRPr="00FE44B0" w:rsidRDefault="00713D61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rtl/>
          <w:cs/>
        </w:rPr>
      </w:pPr>
      <w:r w:rsidRPr="00FE44B0">
        <w:rPr>
          <w:rFonts w:ascii="Tahoma" w:hAnsi="Tahoma" w:cs="Tahoma"/>
          <w:color w:val="002060"/>
          <w:cs/>
          <w:lang w:bidi="th-TH"/>
        </w:rPr>
        <w:t>เที่ยง</w:t>
      </w:r>
      <w:r w:rsidR="00FD7832" w:rsidRPr="00FE44B0">
        <w:rPr>
          <w:rFonts w:ascii="Tahoma" w:hAnsi="Tahoma" w:cs="Tahoma"/>
          <w:color w:val="002060"/>
        </w:rPr>
        <w:tab/>
      </w:r>
      <w:r w:rsidR="00FD7832" w:rsidRPr="00FE44B0">
        <w:rPr>
          <w:rFonts w:ascii="Tahoma" w:hAnsi="Tahoma" w:cs="Tahoma"/>
          <w:color w:val="002060"/>
          <w:cs/>
          <w:lang w:bidi="th-TH"/>
        </w:rPr>
        <w:t xml:space="preserve">บริการอาหารกลางวัน ณ </w:t>
      </w:r>
      <w:r w:rsidR="00626E28" w:rsidRPr="00FE44B0">
        <w:rPr>
          <w:rFonts w:ascii="Tahoma" w:hAnsi="Tahoma" w:cs="Tahoma"/>
          <w:color w:val="002060"/>
          <w:cs/>
          <w:lang w:bidi="th-TH"/>
        </w:rPr>
        <w:t>ภัตตาคาร</w:t>
      </w:r>
    </w:p>
    <w:p w14:paraId="7C60ACCB" w14:textId="7C7955C3" w:rsidR="00C31EE6" w:rsidRDefault="00C31EE6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นำท่านเดินทางสู่ เมือง</w:t>
      </w:r>
      <w:r w:rsidRPr="00FE44B0">
        <w:rPr>
          <w:rFonts w:ascii="Tahoma" w:hAnsi="Tahoma" w:cs="Tahoma"/>
          <w:color w:val="FF0000"/>
          <w:cs/>
          <w:lang w:bidi="th-TH"/>
        </w:rPr>
        <w:t>ชานัคคา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เล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่ </w:t>
      </w:r>
      <w:proofErr w:type="spellStart"/>
      <w:r w:rsidRPr="00FE44B0">
        <w:rPr>
          <w:rFonts w:ascii="Tahoma" w:hAnsi="Tahoma" w:cs="Tahoma"/>
          <w:color w:val="FF0000"/>
        </w:rPr>
        <w:t>Canakkale</w:t>
      </w:r>
      <w:proofErr w:type="spellEnd"/>
      <w:r w:rsidRPr="00FE44B0">
        <w:rPr>
          <w:rFonts w:ascii="Tahoma" w:hAnsi="Tahoma" w:cs="Tahoma"/>
          <w:color w:val="FF0000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ซึ่งตั้งอยู่ริมทะเลมาร์มาร่า ตัดกับทะเลอีเจียนซึ่งเป็นที่ตั้งกรุงทรอย </w:t>
      </w:r>
      <w:r w:rsidR="00AA1651"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="00AA1651" w:rsidRPr="00FE44B0">
        <w:rPr>
          <w:rFonts w:ascii="Tahoma" w:hAnsi="Tahoma" w:cs="Tahoma"/>
          <w:b/>
          <w:bCs/>
          <w:color w:val="FF0000"/>
          <w:cs/>
          <w:lang w:bidi="th-TH"/>
        </w:rPr>
        <w:t xml:space="preserve">เมืองทรอย </w:t>
      </w:r>
      <w:r w:rsidR="00AA1651" w:rsidRPr="00FE44B0">
        <w:rPr>
          <w:rFonts w:ascii="Tahoma" w:hAnsi="Tahoma" w:cs="Tahoma"/>
          <w:b/>
          <w:bCs/>
          <w:color w:val="FF0000"/>
        </w:rPr>
        <w:t>Troy</w:t>
      </w:r>
      <w:r w:rsidR="00AA1651" w:rsidRPr="00FE44B0">
        <w:rPr>
          <w:rFonts w:ascii="Tahoma" w:hAnsi="Tahoma" w:cs="Tahoma"/>
          <w:color w:val="FF0000"/>
        </w:rPr>
        <w:t xml:space="preserve"> </w:t>
      </w:r>
      <w:r w:rsidR="00AA1651" w:rsidRPr="00FE44B0">
        <w:rPr>
          <w:rFonts w:ascii="Tahoma" w:hAnsi="Tahoma" w:cs="Tahoma"/>
          <w:color w:val="002060"/>
          <w:cs/>
          <w:lang w:bidi="th-TH"/>
        </w:rPr>
        <w:t>เมืองที่มีชื่อเสียงมาแต่ในอดีต ถูกสร้างขึ้นมาประมาณ 4</w:t>
      </w:r>
      <w:r w:rsidR="00AA1651" w:rsidRPr="00FE44B0">
        <w:rPr>
          <w:rFonts w:ascii="Tahoma" w:hAnsi="Tahoma" w:cs="Tahoma"/>
          <w:color w:val="002060"/>
        </w:rPr>
        <w:t>,</w:t>
      </w:r>
      <w:r w:rsidR="00AA1651" w:rsidRPr="00FE44B0">
        <w:rPr>
          <w:rFonts w:ascii="Tahoma" w:hAnsi="Tahoma" w:cs="Tahoma"/>
          <w:color w:val="002060"/>
          <w:cs/>
          <w:lang w:bidi="th-TH"/>
        </w:rPr>
        <w:t xml:space="preserve">000 ปีมาแล้ว ชม ม้าไม้จำลองแห่งเมืองทรอย </w:t>
      </w:r>
      <w:r w:rsidR="00AA1651" w:rsidRPr="00FE44B0">
        <w:rPr>
          <w:rFonts w:ascii="Tahoma" w:hAnsi="Tahoma" w:cs="Tahoma"/>
          <w:b/>
          <w:bCs/>
          <w:color w:val="FF0000"/>
        </w:rPr>
        <w:t>Wooden Horse of Troy</w:t>
      </w:r>
      <w:r w:rsidR="00AA1651" w:rsidRPr="00FE44B0">
        <w:rPr>
          <w:rFonts w:ascii="Tahoma" w:hAnsi="Tahoma" w:cs="Tahoma"/>
          <w:color w:val="FF0000"/>
        </w:rPr>
        <w:t xml:space="preserve"> </w:t>
      </w:r>
      <w:r w:rsidR="00AA1651" w:rsidRPr="00FE44B0">
        <w:rPr>
          <w:rFonts w:ascii="Tahoma" w:hAnsi="Tahoma" w:cs="Tahoma"/>
          <w:color w:val="002060"/>
          <w:cs/>
          <w:lang w:bidi="th-TH"/>
        </w:rPr>
        <w:t xml:space="preserve">ซึ่งเปรียบเสมือนสัญลักษณ์อันชาญฉลาดด้านกลศึกของนักรบโบราณ โดยเป็นสาเหตุทำให้กรุงทรอยแตก และ </w:t>
      </w:r>
      <w:r w:rsidR="00AA1651" w:rsidRPr="00FE44B0">
        <w:rPr>
          <w:rFonts w:ascii="Tahoma" w:hAnsi="Tahoma" w:cs="Tahoma"/>
          <w:b/>
          <w:bCs/>
          <w:color w:val="FF0000"/>
        </w:rPr>
        <w:t>Hollywood Troy</w:t>
      </w:r>
      <w:r w:rsidR="00AA1651" w:rsidRPr="00FE44B0">
        <w:rPr>
          <w:rFonts w:ascii="Tahoma" w:hAnsi="Tahoma" w:cs="Tahoma"/>
          <w:color w:val="FF0000"/>
        </w:rPr>
        <w:t xml:space="preserve"> </w:t>
      </w:r>
      <w:r w:rsidR="00AA1651" w:rsidRPr="00FE44B0">
        <w:rPr>
          <w:rFonts w:ascii="Tahoma" w:hAnsi="Tahoma" w:cs="Tahoma"/>
          <w:color w:val="002060"/>
          <w:cs/>
          <w:lang w:bidi="th-TH"/>
        </w:rPr>
        <w:t>สร้างขึ้นเพื่อดึงดูดนักท่องเที่ยวจากทั่วโลกที่หลงใหลในมหากาพย์อีเลียดได้เห็นด้วยตาของตนเองอีกด้วย</w:t>
      </w:r>
    </w:p>
    <w:p w14:paraId="66EE6D23" w14:textId="6E811FC0" w:rsidR="00ED7F6E" w:rsidRDefault="00053A7F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3C3D8D64" wp14:editId="4BB2822A">
                <wp:simplePos x="0" y="0"/>
                <wp:positionH relativeFrom="margin">
                  <wp:posOffset>85725</wp:posOffset>
                </wp:positionH>
                <wp:positionV relativeFrom="paragraph">
                  <wp:posOffset>122555</wp:posOffset>
                </wp:positionV>
                <wp:extent cx="6739890" cy="2324100"/>
                <wp:effectExtent l="0" t="0" r="381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9890" cy="2324100"/>
                          <a:chOff x="-9524" y="-1"/>
                          <a:chExt cx="7092949" cy="2400301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34000" y="0"/>
                            <a:ext cx="1749425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0"/>
                            <a:ext cx="1757680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0"/>
                            <a:ext cx="1791970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4" y="-1"/>
                            <a:ext cx="1790700" cy="2388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5B79E6" id="Group 26" o:spid="_x0000_s1026" style="position:absolute;margin-left:6.75pt;margin-top:9.65pt;width:530.7pt;height:183pt;z-index:251811840;mso-position-horizontal-relative:margin;mso-width-relative:margin;mso-height-relative:margin" coordorigin="-95" coordsize="70929,24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">
                <v:shape id="Picture 29" o:spid="_x0000_s1027" type="#_x0000_t75" style="position:absolute;left:53340;width:17494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">
                  <v:imagedata r:id="rId51" o:title=""/>
                </v:shape>
                <v:shape id="Picture 34" o:spid="_x0000_s1028" type="#_x0000_t75" style="position:absolute;left:17811;width:17577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">
                  <v:imagedata r:id="rId52" o:title=""/>
                </v:shape>
                <v:shape id="Picture 35" o:spid="_x0000_s1029" type="#_x0000_t75" style="position:absolute;left:35433;width:17919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">
                  <v:imagedata r:id="rId53" o:title=""/>
                </v:shape>
                <v:shape id="Picture 36" o:spid="_x0000_s1030" type="#_x0000_t75" style="position:absolute;left:-95;width:17906;height: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">
                  <v:imagedata r:id="rId54" o:title=""/>
                </v:shape>
                <w10:wrap anchorx="margin"/>
              </v:group>
            </w:pict>
          </mc:Fallback>
        </mc:AlternateContent>
      </w:r>
    </w:p>
    <w:p w14:paraId="01C48406" w14:textId="3A61E938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6CBCBE1" w14:textId="37CAE413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674B86C" w14:textId="42C9372D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2EB3295" w14:textId="54006335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2DEAC35E" w14:textId="11C833B5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4F07B1DC" w14:textId="753F1983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10C2B991" w14:textId="1955B6A3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84C3F38" w14:textId="2033639C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2F65814" w14:textId="1F9DEE7B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08D297CA" w14:textId="1215CF37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69BB389C" w14:textId="4E77AB63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5D8D100B" w14:textId="2BF919EB" w:rsidR="00D24A04" w:rsidRDefault="00D24A04" w:rsidP="00053A7F">
      <w:pPr>
        <w:spacing w:before="0" w:after="0" w:line="240" w:lineRule="auto"/>
        <w:jc w:val="thaiDistribute"/>
        <w:rPr>
          <w:rFonts w:ascii="Tahoma" w:hAnsi="Tahoma" w:cs="Tahoma" w:hint="cs"/>
          <w:color w:val="002060"/>
          <w:lang w:bidi="th-TH"/>
        </w:rPr>
      </w:pPr>
    </w:p>
    <w:p w14:paraId="5F0554F2" w14:textId="0C770AA8" w:rsidR="00FD7832" w:rsidRPr="00FE44B0" w:rsidRDefault="00FD7832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cs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ค่ำ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="00493861" w:rsidRPr="00FE44B0">
        <w:rPr>
          <w:rFonts w:ascii="Tahoma" w:hAnsi="Tahoma" w:cs="Tahoma"/>
          <w:color w:val="002060"/>
          <w:cs/>
          <w:lang w:bidi="th-TH"/>
        </w:rPr>
        <w:t xml:space="preserve">บริการอาหารค่ำ ณ </w:t>
      </w:r>
      <w:r w:rsidR="003D7B87" w:rsidRPr="00FE44B0">
        <w:rPr>
          <w:rFonts w:ascii="Tahoma" w:hAnsi="Tahoma" w:cs="Tahoma"/>
          <w:color w:val="002060"/>
          <w:cs/>
          <w:lang w:bidi="th-TH"/>
        </w:rPr>
        <w:t>ภัตตาคาร</w:t>
      </w:r>
    </w:p>
    <w:p w14:paraId="7FB855CB" w14:textId="2E637904" w:rsidR="00FD7832" w:rsidRPr="00FE44B0" w:rsidRDefault="00FD7832" w:rsidP="00947206">
      <w:pPr>
        <w:spacing w:before="0" w:after="0" w:line="240" w:lineRule="auto"/>
        <w:ind w:left="1440" w:hanging="1440"/>
        <w:rPr>
          <w:rFonts w:ascii="Tahoma" w:hAnsi="Tahoma" w:cs="Tahoma"/>
          <w:color w:val="0673A5" w:themeColor="text2" w:themeShade="BF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ที่พัก</w:t>
      </w:r>
      <w:r w:rsidR="006E449D" w:rsidRPr="00FE44B0">
        <w:rPr>
          <w:rFonts w:ascii="Tahoma" w:hAnsi="Tahoma" w:cs="Tahoma"/>
          <w:color w:val="002060"/>
          <w:lang w:bidi="th-TH"/>
        </w:rPr>
        <w:t xml:space="preserve"> </w:t>
      </w:r>
      <w:r w:rsidR="006E449D" w:rsidRPr="00FE44B0">
        <w:rPr>
          <w:rFonts w:ascii="Tahoma" w:hAnsi="Tahoma" w:cs="Tahoma"/>
          <w:color w:val="002060"/>
          <w:lang w:bidi="th-TH"/>
        </w:rPr>
        <w:tab/>
      </w:r>
      <w:r w:rsidR="00411E60" w:rsidRPr="00FE44B0">
        <w:rPr>
          <w:rFonts w:ascii="Tahoma" w:hAnsi="Tahoma" w:cs="Tahoma"/>
          <w:color w:val="FF0000"/>
          <w:lang w:bidi="th-TH"/>
        </w:rPr>
        <w:t>TROIA TUSAN HOTEL 4</w:t>
      </w:r>
      <w:r w:rsidR="007B1037" w:rsidRPr="00FE44B0">
        <w:rPr>
          <w:rFonts w:ascii="Tahoma" w:hAnsi="Tahoma" w:cs="Tahoma"/>
          <w:color w:val="FF0000"/>
          <w:cs/>
          <w:lang w:bidi="th-TH"/>
        </w:rPr>
        <w:t xml:space="preserve">* </w:t>
      </w:r>
      <w:r w:rsidR="00C31EE6" w:rsidRPr="00FE44B0">
        <w:rPr>
          <w:rFonts w:ascii="Tahoma" w:hAnsi="Tahoma" w:cs="Tahoma"/>
          <w:color w:val="002060"/>
          <w:cs/>
          <w:lang w:bidi="th-TH"/>
        </w:rPr>
        <w:t xml:space="preserve">หรือเทียบเท่า    </w:t>
      </w:r>
      <w:r w:rsidR="00C31EE6" w:rsidRPr="00FE44B0">
        <w:rPr>
          <w:rFonts w:ascii="Tahoma" w:hAnsi="Tahoma" w:cs="Tahoma"/>
          <w:color w:val="0673A5" w:themeColor="text2" w:themeShade="BF"/>
          <w:cs/>
          <w:lang w:bidi="th-TH"/>
        </w:rPr>
        <w:t xml:space="preserve">        </w:t>
      </w:r>
    </w:p>
    <w:p w14:paraId="5DC05723" w14:textId="19ED0407" w:rsidR="00E236C5" w:rsidRPr="00FE44B0" w:rsidRDefault="00D7519E" w:rsidP="00947206">
      <w:pPr>
        <w:tabs>
          <w:tab w:val="left" w:pos="2400"/>
        </w:tabs>
        <w:spacing w:before="0" w:after="0" w:line="240" w:lineRule="auto"/>
        <w:ind w:left="1440" w:hanging="1440"/>
        <w:rPr>
          <w:rFonts w:ascii="Tahoma" w:hAnsi="Tahoma" w:cs="Tahoma"/>
          <w:color w:val="0673A5" w:themeColor="text2" w:themeShade="BF"/>
          <w:lang w:bidi="th-TH"/>
        </w:rPr>
      </w:pPr>
      <w:r w:rsidRPr="00FE44B0">
        <w:rPr>
          <w:rFonts w:ascii="Tahoma" w:hAnsi="Tahoma" w:cs="Tahoma"/>
          <w:color w:val="0673A5" w:themeColor="text2" w:themeShade="BF"/>
          <w:lang w:bidi="th-TH"/>
        </w:rPr>
        <w:tab/>
      </w:r>
      <w:r w:rsidRPr="00FE44B0">
        <w:rPr>
          <w:rFonts w:ascii="Tahoma" w:hAnsi="Tahoma" w:cs="Tahoma"/>
          <w:color w:val="0673A5" w:themeColor="text2" w:themeShade="BF"/>
          <w:lang w:bidi="th-TH"/>
        </w:rPr>
        <w:tab/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97"/>
        <w:gridCol w:w="8662"/>
      </w:tblGrid>
      <w:tr w:rsidR="00D05FE3" w:rsidRPr="00FE44B0" w14:paraId="71E7A078" w14:textId="77777777" w:rsidTr="00ED7F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5" w:type="dxa"/>
            <w:shd w:val="clear" w:color="auto" w:fill="CAE57B" w:themeFill="accent2" w:themeFillTint="99"/>
            <w:vAlign w:val="center"/>
          </w:tcPr>
          <w:p w14:paraId="28587FAB" w14:textId="2085E47F" w:rsidR="0035174F" w:rsidRPr="0053607D" w:rsidRDefault="0035174F" w:rsidP="00947206">
            <w:pPr>
              <w:spacing w:before="0"/>
              <w:ind w:left="1440" w:hanging="1440"/>
              <w:rPr>
                <w:rFonts w:ascii="Tahoma" w:hAnsi="Tahoma" w:cs="Tahoma"/>
                <w:color w:val="002060"/>
              </w:rPr>
            </w:pPr>
            <w:r w:rsidRPr="0053607D">
              <w:rPr>
                <w:rFonts w:ascii="Tahoma" w:hAnsi="Tahoma" w:cs="Tahoma"/>
                <w:color w:val="002060"/>
                <w:cs/>
                <w:lang w:bidi="th-TH"/>
              </w:rPr>
              <w:t>วันที่</w:t>
            </w:r>
            <w:r w:rsidRPr="0053607D">
              <w:rPr>
                <w:rFonts w:ascii="Tahoma" w:hAnsi="Tahoma" w:cs="Tahoma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1677455719"/>
                <w:placeholder>
                  <w:docPart w:val="62F08887C07E455CA0AA6E21074C85C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4427DD" w:rsidRPr="0053607D">
                  <w:rPr>
                    <w:rFonts w:ascii="Tahoma" w:hAnsi="Tahoma" w:cs="Tahoma"/>
                    <w:color w:val="002060"/>
                    <w:cs/>
                    <w:lang w:bidi="th-TH"/>
                  </w:rPr>
                  <w:t>6</w:t>
                </w:r>
              </w:sdtContent>
            </w:sdt>
          </w:p>
        </w:tc>
        <w:tc>
          <w:tcPr>
            <w:tcW w:w="8662" w:type="dxa"/>
            <w:shd w:val="clear" w:color="auto" w:fill="CAE57B" w:themeFill="accent2" w:themeFillTint="99"/>
            <w:vAlign w:val="center"/>
          </w:tcPr>
          <w:p w14:paraId="662699D0" w14:textId="3F196489" w:rsidR="0035174F" w:rsidRPr="0053607D" w:rsidRDefault="00FE44B0" w:rsidP="00947206">
            <w:pPr>
              <w:spacing w:befor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2060"/>
                <w:rtl/>
                <w:cs/>
              </w:rPr>
            </w:pPr>
            <w:r w:rsidRPr="0053607D">
              <w:rPr>
                <w:rFonts w:ascii="Tahoma" w:hAnsi="Tahoma" w:cs="Tahoma"/>
                <w:color w:val="002060"/>
                <w:cs/>
                <w:lang w:bidi="th-TH"/>
              </w:rPr>
              <w:t>กรุงอิส</w:t>
            </w:r>
            <w:proofErr w:type="spellStart"/>
            <w:r w:rsidRPr="0053607D">
              <w:rPr>
                <w:rFonts w:ascii="Tahoma" w:hAnsi="Tahoma" w:cs="Tahoma"/>
                <w:color w:val="002060"/>
                <w:cs/>
                <w:lang w:bidi="th-TH"/>
              </w:rPr>
              <w:t>ตั</w:t>
            </w:r>
            <w:proofErr w:type="spellEnd"/>
            <w:r w:rsidRPr="0053607D">
              <w:rPr>
                <w:rFonts w:ascii="Tahoma" w:hAnsi="Tahoma" w:cs="Tahoma"/>
                <w:color w:val="002060"/>
                <w:cs/>
                <w:lang w:bidi="th-TH"/>
              </w:rPr>
              <w:t>นบ</w:t>
            </w:r>
            <w:proofErr w:type="spellStart"/>
            <w:r w:rsidRPr="0053607D">
              <w:rPr>
                <w:rFonts w:ascii="Tahoma" w:hAnsi="Tahoma" w:cs="Tahoma"/>
                <w:color w:val="002060"/>
                <w:cs/>
                <w:lang w:bidi="th-TH"/>
              </w:rPr>
              <w:t>ูล</w:t>
            </w:r>
            <w:proofErr w:type="spellEnd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-สุเหร่าสีน้ำเงิน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>-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ฮิป</w:t>
            </w:r>
            <w:proofErr w:type="spellEnd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โปโดรม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>-</w:t>
            </w:r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พระราชวังทอปกา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ปึ</w:t>
            </w:r>
            <w:proofErr w:type="spellEnd"/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>-</w:t>
            </w:r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ล่องเรือช่องแคบบอสฟอร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ัส</w:t>
            </w:r>
            <w:proofErr w:type="spellEnd"/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>-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ช้</w:t>
            </w:r>
            <w:proofErr w:type="spellEnd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อปปิ้ง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 xml:space="preserve"> </w:t>
            </w:r>
            <w:r w:rsidR="009C7324" w:rsidRPr="0053607D">
              <w:rPr>
                <w:rFonts w:ascii="Tahoma" w:hAnsi="Tahoma" w:cs="Tahoma"/>
                <w:color w:val="002060"/>
              </w:rPr>
              <w:t xml:space="preserve">CANDY SHOP </w:t>
            </w:r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และ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 xml:space="preserve"> </w:t>
            </w:r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ตลาดสไป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ซ์</w:t>
            </w:r>
            <w:proofErr w:type="spellEnd"/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 xml:space="preserve"> </w:t>
            </w:r>
            <w:r w:rsidR="009C7324" w:rsidRPr="0053607D">
              <w:rPr>
                <w:rFonts w:ascii="Tahoma" w:hAnsi="Tahoma" w:cs="Tahoma"/>
                <w:color w:val="002060"/>
              </w:rPr>
              <w:t xml:space="preserve">SPICE MARKET </w:t>
            </w:r>
            <w:proofErr w:type="spellStart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ช้</w:t>
            </w:r>
            <w:proofErr w:type="spellEnd"/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อปปิ้ง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 xml:space="preserve"> </w:t>
            </w:r>
            <w:r w:rsidR="009C7324" w:rsidRPr="0053607D">
              <w:rPr>
                <w:rFonts w:ascii="Tahoma" w:hAnsi="Tahoma" w:cs="Tahoma" w:hint="cs"/>
                <w:color w:val="002060"/>
                <w:cs/>
                <w:lang w:bidi="th-TH"/>
              </w:rPr>
              <w:t>ย่าน</w:t>
            </w:r>
            <w:r w:rsidR="009C7324" w:rsidRPr="0053607D">
              <w:rPr>
                <w:rFonts w:ascii="Tahoma" w:hAnsi="Tahoma" w:cs="Tahoma"/>
                <w:color w:val="002060"/>
                <w:cs/>
                <w:lang w:bidi="th-TH"/>
              </w:rPr>
              <w:t xml:space="preserve"> </w:t>
            </w:r>
            <w:r w:rsidR="009C7324" w:rsidRPr="0053607D">
              <w:rPr>
                <w:rFonts w:ascii="Tahoma" w:hAnsi="Tahoma" w:cs="Tahoma"/>
                <w:color w:val="002060"/>
              </w:rPr>
              <w:t>TAKSIM SQUARE</w:t>
            </w:r>
          </w:p>
        </w:tc>
      </w:tr>
    </w:tbl>
    <w:p w14:paraId="5BCB53F6" w14:textId="58CA508C" w:rsidR="0035174F" w:rsidRPr="00FE44B0" w:rsidRDefault="0035174F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บริการอาหารเช้า ณ ห้องอาหารของโรงแรม</w:t>
      </w:r>
    </w:p>
    <w:p w14:paraId="769CFBC8" w14:textId="523051D4" w:rsidR="00D24A04" w:rsidRDefault="000609F6" w:rsidP="00ED7F6E">
      <w:pPr>
        <w:spacing w:before="0" w:after="0" w:line="240" w:lineRule="auto"/>
        <w:ind w:left="1440"/>
        <w:jc w:val="thaiDistribute"/>
        <w:rPr>
          <w:rFonts w:ascii="Tahoma" w:hAnsi="Tahoma" w:cs="Tahoma"/>
          <w:color w:val="FF000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Pr="00FE44B0">
        <w:rPr>
          <w:rFonts w:ascii="Tahoma" w:hAnsi="Tahoma" w:cs="Tahoma"/>
          <w:color w:val="FF0000"/>
          <w:cs/>
          <w:lang w:bidi="th-TH"/>
        </w:rPr>
        <w:t>เมืองอิส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ตั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>นบ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ูล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FF0000"/>
        </w:rPr>
        <w:t xml:space="preserve">Istanbul </w:t>
      </w:r>
      <w:r w:rsidRPr="00FE44B0">
        <w:rPr>
          <w:rFonts w:ascii="Tahoma" w:hAnsi="Tahoma" w:cs="Tahoma"/>
          <w:color w:val="002060"/>
          <w:cs/>
          <w:lang w:bidi="th-TH"/>
        </w:rPr>
        <w:t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ัส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 </w:t>
      </w:r>
      <w:proofErr w:type="spellStart"/>
      <w:r w:rsidRPr="00F81230">
        <w:rPr>
          <w:rFonts w:ascii="Tahoma" w:hAnsi="Tahoma" w:cs="Tahoma"/>
          <w:b/>
          <w:bCs/>
          <w:color w:val="FF0000"/>
        </w:rPr>
        <w:t>Bosphorus</w:t>
      </w:r>
      <w:proofErr w:type="spellEnd"/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เดิมชื่อว่า </w:t>
      </w:r>
      <w:r w:rsidRPr="00FE44B0">
        <w:rPr>
          <w:rFonts w:ascii="Tahoma" w:hAnsi="Tahoma" w:cs="Tahoma"/>
          <w:color w:val="FF0000"/>
          <w:cs/>
          <w:lang w:bidi="th-TH"/>
        </w:rPr>
        <w:t>คอนสแตนติโน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เปิล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ตั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>นบ</w:t>
      </w:r>
      <w:proofErr w:type="spellStart"/>
      <w:r w:rsidRPr="00FE44B0">
        <w:rPr>
          <w:rFonts w:ascii="Tahoma" w:hAnsi="Tahoma" w:cs="Tahoma"/>
          <w:color w:val="002060"/>
          <w:cs/>
          <w:lang w:bidi="th-TH"/>
        </w:rPr>
        <w:t>ูล</w:t>
      </w:r>
      <w:proofErr w:type="spellEnd"/>
      <w:r w:rsidRPr="00FE44B0">
        <w:rPr>
          <w:rFonts w:ascii="Tahoma" w:hAnsi="Tahoma" w:cs="Tahoma"/>
          <w:color w:val="002060"/>
          <w:cs/>
          <w:lang w:bidi="th-TH"/>
        </w:rPr>
        <w:t xml:space="preserve">มีชื่อเรียกแตกต่างกันออกไป เช่น 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ไบ</w:t>
      </w:r>
      <w:proofErr w:type="spellEnd"/>
      <w:r w:rsidRPr="00FE44B0">
        <w:rPr>
          <w:rFonts w:ascii="Tahoma" w:hAnsi="Tahoma" w:cs="Tahoma"/>
          <w:color w:val="FF0000"/>
          <w:cs/>
          <w:lang w:bidi="th-TH"/>
        </w:rPr>
        <w:t>แซนเทียม คอนสแตนติโน</w:t>
      </w:r>
      <w:proofErr w:type="spellStart"/>
      <w:r w:rsidRPr="00FE44B0">
        <w:rPr>
          <w:rFonts w:ascii="Tahoma" w:hAnsi="Tahoma" w:cs="Tahoma"/>
          <w:color w:val="FF0000"/>
          <w:cs/>
          <w:lang w:bidi="th-TH"/>
        </w:rPr>
        <w:t>เปิ้ล</w:t>
      </w:r>
      <w:proofErr w:type="spellEnd"/>
    </w:p>
    <w:p w14:paraId="68E8DC45" w14:textId="5F86D8BB" w:rsidR="00F45A4C" w:rsidRPr="00FE44B0" w:rsidRDefault="00626E28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เที่ยง</w:t>
      </w:r>
      <w:r w:rsidRPr="00FE44B0">
        <w:rPr>
          <w:rFonts w:ascii="Tahoma" w:hAnsi="Tahoma" w:cs="Tahoma"/>
          <w:color w:val="002060"/>
        </w:rPr>
        <w:t xml:space="preserve"> 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 xml:space="preserve">บริการอาหารกลางวัน ณ ภัตตาคาร  </w:t>
      </w:r>
    </w:p>
    <w:p w14:paraId="49D30A50" w14:textId="6AFB81E8" w:rsidR="00914B61" w:rsidRDefault="00035645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  <w:r w:rsidRPr="00F81230">
        <w:rPr>
          <w:rFonts w:ascii="Tahoma" w:hAnsi="Tahoma" w:cs="Tahoma"/>
          <w:color w:val="002060"/>
          <w:cs/>
          <w:lang w:bidi="th-TH"/>
        </w:rPr>
        <w:t xml:space="preserve">นำท่านชม </w:t>
      </w:r>
      <w:r w:rsidRPr="00F81230">
        <w:rPr>
          <w:rFonts w:ascii="Tahoma" w:hAnsi="Tahoma" w:cs="Tahoma"/>
          <w:b/>
          <w:bCs/>
          <w:color w:val="FF0000"/>
          <w:cs/>
          <w:lang w:bidi="th-TH"/>
        </w:rPr>
        <w:t>สุเหร่าสีน้ำเงิน</w:t>
      </w:r>
      <w:r w:rsidRPr="00F81230">
        <w:rPr>
          <w:rFonts w:ascii="Tahoma" w:hAnsi="Tahoma" w:cs="Tahoma"/>
          <w:b/>
          <w:bCs/>
          <w:color w:val="FF0000"/>
        </w:rPr>
        <w:t xml:space="preserve"> (BLUE MOSQUE)</w:t>
      </w:r>
      <w:r w:rsidRPr="00F81230">
        <w:rPr>
          <w:rFonts w:ascii="Tahoma" w:hAnsi="Tahoma" w:cs="Tahoma"/>
          <w:b/>
          <w:bCs/>
          <w:color w:val="FF0000"/>
          <w:cs/>
          <w:lang w:bidi="th-TH"/>
        </w:rPr>
        <w:t xml:space="preserve"> หรือ </w:t>
      </w:r>
      <w:r w:rsidRPr="00F81230">
        <w:rPr>
          <w:rFonts w:ascii="Tahoma" w:hAnsi="Tahoma" w:cs="Tahoma"/>
          <w:b/>
          <w:bCs/>
          <w:color w:val="FF0000"/>
        </w:rPr>
        <w:t>SULTAN  AHMET MOSQUE</w:t>
      </w:r>
      <w:r w:rsidRPr="00F81230">
        <w:rPr>
          <w:rFonts w:ascii="Tahoma" w:hAnsi="Tahoma" w:cs="Tahoma"/>
          <w:b/>
          <w:bCs/>
          <w:color w:val="002060"/>
          <w:rtl/>
          <w:cs/>
        </w:rPr>
        <w:t xml:space="preserve"> </w:t>
      </w:r>
      <w:r w:rsidRPr="00F81230">
        <w:rPr>
          <w:rFonts w:ascii="Tahoma" w:hAnsi="Tahoma" w:cs="Tahoma"/>
          <w:color w:val="002060"/>
          <w:cs/>
          <w:lang w:bidi="th-TH"/>
        </w:rPr>
        <w:t>ถือเป็นสุเหร่าที่</w:t>
      </w:r>
    </w:p>
    <w:p w14:paraId="5C5EDAFD" w14:textId="42D187C7" w:rsidR="00914B61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  <w:r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7B52C511" wp14:editId="00277511">
                <wp:simplePos x="0" y="0"/>
                <wp:positionH relativeFrom="column">
                  <wp:posOffset>9525</wp:posOffset>
                </wp:positionH>
                <wp:positionV relativeFrom="paragraph">
                  <wp:posOffset>139065</wp:posOffset>
                </wp:positionV>
                <wp:extent cx="6672580" cy="2219325"/>
                <wp:effectExtent l="0" t="0" r="0" b="952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2580" cy="2219325"/>
                          <a:chOff x="0" y="0"/>
                          <a:chExt cx="6672580" cy="2219325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40550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/>
                          </pic:cNvPicPr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670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5560FE" id="Group 43" o:spid="_x0000_s1026" style="position:absolute;margin-left:.75pt;margin-top:10.95pt;width:525.4pt;height:174.75pt;z-index:251776000" coordsize="66725,22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">
                <v:shape id="Picture 22" o:spid="_x0000_s1027" type="#_x0000_t75" alt="The Roman Hippodrome - Istanbul Attractions - Istanbul Tours" style="position:absolute;left:32670;width:34055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">
                  <v:imagedata r:id="rId57" o:title="The Roman Hippodrome - Istanbul Attractions - Istanbul Tours"/>
                </v:shape>
                <v:shape id="Picture 46" o:spid="_x0000_s1028" type="#_x0000_t75" style="position:absolute;width:32670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">
                  <v:imagedata r:id="rId58" o:title=""/>
                  <o:lock v:ext="edit" aspectratio="f"/>
                </v:shape>
              </v:group>
            </w:pict>
          </mc:Fallback>
        </mc:AlternateContent>
      </w:r>
    </w:p>
    <w:p w14:paraId="398D11B3" w14:textId="767A3E6B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5CFF52E4" w14:textId="5D3ECCE4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2CC50EE4" w14:textId="70E7D9D4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0848B629" w14:textId="4310C9EF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2F241614" w14:textId="18B7C93C" w:rsidR="0062539E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5ACD01CA" w14:textId="716A958C" w:rsidR="0062539E" w:rsidRDefault="0062539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37DCDC26" w14:textId="68BAFB57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3E701C99" w14:textId="380F11A4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76C83759" w14:textId="4A40B99E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7AA9367A" w14:textId="7B2B7D44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7336B8D7" w14:textId="2D8C7C59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1689761B" w14:textId="7ACD55DC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28476084" w14:textId="6D3A23CF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3D2FB8F0" w14:textId="4AA55CC7" w:rsidR="00ED7F6E" w:rsidRDefault="00ED7F6E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5FB8C21D" w14:textId="538E47A7" w:rsidR="00914B61" w:rsidRDefault="00914B61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062543B4" w14:textId="0ADCAAC4" w:rsidR="00035645" w:rsidRPr="00F81230" w:rsidRDefault="00035645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</w:rPr>
      </w:pPr>
      <w:r w:rsidRPr="00F81230">
        <w:rPr>
          <w:rFonts w:ascii="Tahoma" w:hAnsi="Tahoma" w:cs="Tahoma"/>
          <w:color w:val="002060"/>
          <w:cs/>
          <w:lang w:bidi="th-TH"/>
        </w:rPr>
        <w:t xml:space="preserve">มีสถาปัตยกรรมเป็นสุดยอดของ </w:t>
      </w:r>
      <w:r w:rsidRPr="00F81230">
        <w:rPr>
          <w:rFonts w:ascii="Tahoma" w:hAnsi="Tahoma" w:cs="Tahoma"/>
          <w:color w:val="002060"/>
        </w:rPr>
        <w:t>2</w:t>
      </w:r>
      <w:r w:rsidRPr="00F81230">
        <w:rPr>
          <w:rFonts w:ascii="Tahoma" w:hAnsi="Tahoma" w:cs="Tahoma"/>
          <w:color w:val="002060"/>
          <w:cs/>
          <w:lang w:bidi="th-TH"/>
        </w:rPr>
        <w:t xml:space="preserve"> จักรวรรดิ คือ ออตโตมันและ</w:t>
      </w:r>
      <w:proofErr w:type="spellStart"/>
      <w:r w:rsidRPr="00F81230">
        <w:rPr>
          <w:rFonts w:ascii="Tahoma" w:hAnsi="Tahoma" w:cs="Tahoma"/>
          <w:color w:val="002060"/>
          <w:cs/>
          <w:lang w:bidi="th-TH"/>
        </w:rPr>
        <w:t>ไบ</w:t>
      </w:r>
      <w:proofErr w:type="spellEnd"/>
      <w:r w:rsidRPr="00F81230">
        <w:rPr>
          <w:rFonts w:ascii="Tahoma" w:hAnsi="Tahoma" w:cs="Tahoma"/>
          <w:color w:val="002060"/>
          <w:cs/>
          <w:lang w:bidi="th-TH"/>
        </w:rPr>
        <w:t>เซนไทน์ เพราะได้รวบรวมเอาองค์ประกอบจากวิหาร</w:t>
      </w:r>
      <w:proofErr w:type="spellStart"/>
      <w:r w:rsidRPr="00F81230">
        <w:rPr>
          <w:rFonts w:ascii="Tahoma" w:hAnsi="Tahoma" w:cs="Tahoma"/>
          <w:color w:val="002060"/>
          <w:cs/>
          <w:lang w:bidi="th-TH"/>
        </w:rPr>
        <w:t>เซนต์</w:t>
      </w:r>
      <w:proofErr w:type="spellEnd"/>
      <w:r w:rsidRPr="00F81230">
        <w:rPr>
          <w:rFonts w:ascii="Tahoma" w:hAnsi="Tahoma" w:cs="Tahoma"/>
          <w:color w:val="002060"/>
          <w:cs/>
          <w:lang w:bidi="th-TH"/>
        </w:rPr>
        <w:t xml:space="preserve"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</w:t>
      </w:r>
      <w:r w:rsidRPr="00F81230">
        <w:rPr>
          <w:rFonts w:ascii="Tahoma" w:hAnsi="Tahoma" w:cs="Tahoma"/>
          <w:color w:val="002060"/>
          <w:rtl/>
          <w:cs/>
        </w:rPr>
        <w:t xml:space="preserve">7 </w:t>
      </w:r>
      <w:r w:rsidRPr="00F81230">
        <w:rPr>
          <w:rFonts w:ascii="Tahoma" w:hAnsi="Tahoma" w:cs="Tahoma"/>
          <w:color w:val="002060"/>
          <w:rtl/>
          <w:cs/>
          <w:lang w:bidi="th-TH"/>
        </w:rPr>
        <w:t>ปี ระหว่าง ค</w:t>
      </w:r>
      <w:r w:rsidRPr="00F81230">
        <w:rPr>
          <w:rFonts w:ascii="Tahoma" w:hAnsi="Tahoma" w:cs="Tahoma"/>
          <w:color w:val="002060"/>
          <w:rtl/>
          <w:cs/>
        </w:rPr>
        <w:t>.</w:t>
      </w:r>
      <w:r w:rsidRPr="00F81230">
        <w:rPr>
          <w:rFonts w:ascii="Tahoma" w:hAnsi="Tahoma" w:cs="Tahoma"/>
          <w:color w:val="002060"/>
          <w:rtl/>
          <w:cs/>
          <w:lang w:bidi="th-TH"/>
        </w:rPr>
        <w:t>ศ</w:t>
      </w:r>
      <w:r w:rsidRPr="00F81230">
        <w:rPr>
          <w:rFonts w:ascii="Tahoma" w:hAnsi="Tahoma" w:cs="Tahoma"/>
          <w:color w:val="002060"/>
          <w:rtl/>
          <w:cs/>
        </w:rPr>
        <w:t xml:space="preserve">.1609-1616 </w:t>
      </w:r>
      <w:r w:rsidRPr="00F81230">
        <w:rPr>
          <w:rFonts w:ascii="Tahoma" w:hAnsi="Tahoma" w:cs="Tahoma"/>
          <w:color w:val="002060"/>
          <w:cs/>
          <w:lang w:bidi="th-TH"/>
        </w:rPr>
        <w:t xml:space="preserve">โดยตั้งชื่อตามสุลต่านผู้สร้างซึ่งก็คือ </w:t>
      </w:r>
      <w:r w:rsidRPr="00F81230">
        <w:rPr>
          <w:rFonts w:ascii="Tahoma" w:hAnsi="Tahoma" w:cs="Tahoma"/>
          <w:color w:val="002060"/>
        </w:rPr>
        <w:t xml:space="preserve">Sultan Ahmed </w:t>
      </w:r>
      <w:r w:rsidRPr="00F81230">
        <w:rPr>
          <w:rFonts w:ascii="Tahoma" w:hAnsi="Tahoma" w:cs="Tahoma"/>
          <w:color w:val="002060"/>
          <w:cs/>
          <w:lang w:bidi="th-TH"/>
        </w:rPr>
        <w:t xml:space="preserve">นั้นเอง </w:t>
      </w:r>
    </w:p>
    <w:p w14:paraId="3C1BAEC1" w14:textId="29914F6A" w:rsidR="0019383E" w:rsidRDefault="00053A7F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rtl/>
        </w:rPr>
      </w:pPr>
      <w:r>
        <w:rPr>
          <w:rFonts w:ascii="Tahoma" w:hAnsi="Tahoma" w:cs="Tahoma"/>
          <w:b/>
          <w:bCs/>
          <w:noProof/>
          <w:color w:val="002060"/>
          <w:lang w:bidi="th-TH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982D367" wp14:editId="4B38CA3E">
                <wp:simplePos x="0" y="0"/>
                <wp:positionH relativeFrom="column">
                  <wp:posOffset>-103505</wp:posOffset>
                </wp:positionH>
                <wp:positionV relativeFrom="paragraph">
                  <wp:posOffset>1228213</wp:posOffset>
                </wp:positionV>
                <wp:extent cx="6734175" cy="2190750"/>
                <wp:effectExtent l="0" t="0" r="9525" b="0"/>
                <wp:wrapThrough wrapText="bothSides">
                  <wp:wrapPolygon edited="0">
                    <wp:start x="0" y="0"/>
                    <wp:lineTo x="0" y="21412"/>
                    <wp:lineTo x="21569" y="21412"/>
                    <wp:lineTo x="21569" y="0"/>
                    <wp:lineTo x="0" y="0"/>
                  </wp:wrapPolygon>
                </wp:wrapThrough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2190750"/>
                          <a:chOff x="0" y="0"/>
                          <a:chExt cx="6915150" cy="2315210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789"/>
                          <a:stretch/>
                        </pic:blipFill>
                        <pic:spPr bwMode="auto">
                          <a:xfrm>
                            <a:off x="0" y="9525"/>
                            <a:ext cx="3351530" cy="2305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250"/>
                          <a:stretch/>
                        </pic:blipFill>
                        <pic:spPr bwMode="auto">
                          <a:xfrm>
                            <a:off x="3352800" y="0"/>
                            <a:ext cx="3562350" cy="2305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071C9" id="Group 51" o:spid="_x0000_s1026" style="position:absolute;margin-left:-8.15pt;margin-top:96.7pt;width:530.25pt;height:172.5pt;z-index:251816960;mso-width-relative:margin;mso-height-relative:margin" coordsize="69151,23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">
                <v:shape id="Picture 48" o:spid="_x0000_s1027" type="#_x0000_t75" style="position:absolute;top:95;width:33515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">
                  <v:imagedata r:id="rId61" o:title="" cropbottom="2483f"/>
                </v:shape>
                <v:shape id="Picture 50" o:spid="_x0000_s1028" type="#_x0000_t75" style="position:absolute;left:33528;width:35623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">
                  <v:imagedata r:id="rId62" o:title="" cropright=".0625"/>
                </v:shape>
                <w10:wrap type="through"/>
              </v:group>
            </w:pict>
          </mc:Fallback>
        </mc:AlternateContent>
      </w:r>
      <w:r w:rsidR="00035645" w:rsidRPr="00F81230">
        <w:rPr>
          <w:rFonts w:ascii="Tahoma" w:hAnsi="Tahoma" w:cs="Tahoma"/>
          <w:color w:val="002060"/>
          <w:cs/>
          <w:lang w:bidi="th-TH"/>
        </w:rPr>
        <w:t>จากนั้นนำทุกท่าน</w:t>
      </w:r>
      <w:r w:rsidR="00035645" w:rsidRPr="00F81230">
        <w:rPr>
          <w:rFonts w:ascii="Tahoma" w:hAnsi="Tahoma" w:cs="Tahoma"/>
          <w:b/>
          <w:bCs/>
          <w:color w:val="002060"/>
          <w:cs/>
          <w:lang w:bidi="th-TH"/>
        </w:rPr>
        <w:t xml:space="preserve">สู่ </w:t>
      </w:r>
      <w:r w:rsidR="00035645" w:rsidRPr="00F81230">
        <w:rPr>
          <w:rFonts w:ascii="Tahoma" w:hAnsi="Tahoma" w:cs="Tahoma"/>
          <w:b/>
          <w:bCs/>
          <w:color w:val="FF0000"/>
          <w:cs/>
          <w:lang w:bidi="th-TH"/>
        </w:rPr>
        <w:t>จัตุรัสสุลต่าน</w:t>
      </w:r>
      <w:proofErr w:type="spellStart"/>
      <w:r w:rsidR="00035645" w:rsidRPr="00F81230">
        <w:rPr>
          <w:rFonts w:ascii="Tahoma" w:hAnsi="Tahoma" w:cs="Tahoma"/>
          <w:b/>
          <w:bCs/>
          <w:color w:val="FF0000"/>
          <w:cs/>
          <w:lang w:bidi="th-TH"/>
        </w:rPr>
        <w:t>อะห์</w:t>
      </w:r>
      <w:proofErr w:type="spellEnd"/>
      <w:r w:rsidR="00035645" w:rsidRPr="00F81230">
        <w:rPr>
          <w:rFonts w:ascii="Tahoma" w:hAnsi="Tahoma" w:cs="Tahoma"/>
          <w:b/>
          <w:bCs/>
          <w:color w:val="FF0000"/>
          <w:cs/>
          <w:lang w:bidi="th-TH"/>
        </w:rPr>
        <w:t>เมตหรือ</w:t>
      </w:r>
      <w:proofErr w:type="spellStart"/>
      <w:r w:rsidR="00035645" w:rsidRPr="00F81230">
        <w:rPr>
          <w:rFonts w:ascii="Tahoma" w:hAnsi="Tahoma" w:cs="Tahoma"/>
          <w:b/>
          <w:bCs/>
          <w:color w:val="FF0000"/>
          <w:cs/>
          <w:lang w:bidi="th-TH"/>
        </w:rPr>
        <w:t>ฮิป</w:t>
      </w:r>
      <w:proofErr w:type="spellEnd"/>
      <w:r w:rsidR="00035645" w:rsidRPr="00F81230">
        <w:rPr>
          <w:rFonts w:ascii="Tahoma" w:hAnsi="Tahoma" w:cs="Tahoma"/>
          <w:b/>
          <w:bCs/>
          <w:color w:val="FF0000"/>
          <w:cs/>
          <w:lang w:bidi="th-TH"/>
        </w:rPr>
        <w:t xml:space="preserve">โปโดรม </w:t>
      </w:r>
      <w:r w:rsidR="00035645" w:rsidRPr="00F81230">
        <w:rPr>
          <w:rFonts w:ascii="Tahoma" w:hAnsi="Tahoma" w:cs="Tahoma"/>
          <w:b/>
          <w:bCs/>
          <w:color w:val="FF0000"/>
        </w:rPr>
        <w:t>(HIPPODROME)</w:t>
      </w:r>
      <w:r w:rsidR="00035645" w:rsidRPr="00F81230">
        <w:rPr>
          <w:rFonts w:ascii="Tahoma" w:hAnsi="Tahoma" w:cs="Tahoma"/>
          <w:color w:val="002060"/>
        </w:rPr>
        <w:t xml:space="preserve"> </w:t>
      </w:r>
      <w:r w:rsidR="00035645" w:rsidRPr="00F81230">
        <w:rPr>
          <w:rFonts w:ascii="Tahoma" w:hAnsi="Tahoma" w:cs="Tahoma"/>
          <w:color w:val="002060"/>
          <w:cs/>
          <w:lang w:bidi="th-TH"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อุส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เซ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เวรุส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ฮิป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อะห์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เมตซึ่งเป็นที่ตั้งของเสาโอ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เบลิกส์</w:t>
      </w:r>
      <w:proofErr w:type="spellEnd"/>
      <w:r w:rsidR="00035645" w:rsidRPr="00F81230">
        <w:rPr>
          <w:rFonts w:ascii="Tahoma" w:hAnsi="Tahoma" w:cs="Tahoma"/>
          <w:color w:val="002060"/>
        </w:rPr>
        <w:t xml:space="preserve">3 </w:t>
      </w:r>
      <w:r w:rsidR="00035645" w:rsidRPr="00F81230">
        <w:rPr>
          <w:rFonts w:ascii="Tahoma" w:hAnsi="Tahoma" w:cs="Tahoma"/>
          <w:color w:val="002060"/>
          <w:cs/>
          <w:lang w:bidi="th-TH"/>
        </w:rPr>
        <w:t xml:space="preserve">ต้น คือเสาที่สร้างในอียิปต์เพื่อถวายแก่ฟาโรห์ทุตโมซิสที่ </w:t>
      </w:r>
      <w:r w:rsidR="00035645" w:rsidRPr="00F81230">
        <w:rPr>
          <w:rFonts w:ascii="Tahoma" w:hAnsi="Tahoma" w:cs="Tahoma"/>
          <w:color w:val="002060"/>
        </w:rPr>
        <w:t xml:space="preserve">3 </w:t>
      </w:r>
      <w:r w:rsidR="00035645" w:rsidRPr="00F81230">
        <w:rPr>
          <w:rFonts w:ascii="Tahoma" w:hAnsi="Tahoma" w:cs="Tahoma"/>
          <w:color w:val="002060"/>
          <w:cs/>
          <w:lang w:bidi="th-TH"/>
        </w:rPr>
        <w:t>ถูกนำกลับมาไว้ที่อิส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ตั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นบ</w:t>
      </w:r>
      <w:proofErr w:type="spellStart"/>
      <w:r w:rsidR="00035645" w:rsidRPr="00F81230">
        <w:rPr>
          <w:rFonts w:ascii="Tahoma" w:hAnsi="Tahoma" w:cs="Tahoma"/>
          <w:color w:val="002060"/>
          <w:cs/>
          <w:lang w:bidi="th-TH"/>
        </w:rPr>
        <w:t>ูล</w:t>
      </w:r>
      <w:proofErr w:type="spellEnd"/>
      <w:r w:rsidR="00035645" w:rsidRPr="00F81230">
        <w:rPr>
          <w:rFonts w:ascii="Tahoma" w:hAnsi="Tahoma" w:cs="Tahoma"/>
          <w:color w:val="002060"/>
          <w:cs/>
          <w:lang w:bidi="th-TH"/>
        </w:rPr>
        <w:t>เสาต้นที่สอง คือ เสางู และเสาต้นที่สาม คือเสาคอนสแตนตินที่</w:t>
      </w:r>
      <w:r w:rsidR="00035645" w:rsidRPr="00F81230">
        <w:rPr>
          <w:rFonts w:ascii="Tahoma" w:hAnsi="Tahoma" w:cs="Tahoma"/>
          <w:color w:val="002060"/>
        </w:rPr>
        <w:t xml:space="preserve"> 7</w:t>
      </w:r>
      <w:r w:rsidR="00035645" w:rsidRPr="00F81230">
        <w:rPr>
          <w:rFonts w:ascii="Tahoma" w:hAnsi="Tahoma" w:cs="Tahoma"/>
          <w:color w:val="002060"/>
          <w:rtl/>
          <w:cs/>
        </w:rPr>
        <w:t xml:space="preserve"> </w:t>
      </w:r>
    </w:p>
    <w:p w14:paraId="3F2F9751" w14:textId="77777777" w:rsidR="0062539E" w:rsidRDefault="0062539E" w:rsidP="005B16E7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</w:p>
    <w:p w14:paraId="135998E7" w14:textId="535D8C39" w:rsidR="005B16E7" w:rsidRPr="00053A7F" w:rsidRDefault="005B16E7" w:rsidP="00053A7F">
      <w:pPr>
        <w:spacing w:before="0" w:after="0" w:line="240" w:lineRule="auto"/>
        <w:ind w:left="1440"/>
        <w:jc w:val="thaiDistribute"/>
        <w:rPr>
          <w:rFonts w:ascii="Tahoma" w:hAnsi="Tahoma" w:cs="Tahoma"/>
          <w:b/>
          <w:bCs/>
          <w:color w:val="002060"/>
          <w:lang w:bidi="th-TH"/>
        </w:rPr>
      </w:pPr>
      <w:r w:rsidRPr="00F81230">
        <w:rPr>
          <w:rFonts w:ascii="Tahoma" w:hAnsi="Tahoma" w:cs="Tahoma"/>
          <w:color w:val="002060"/>
          <w:cs/>
          <w:lang w:bidi="th-TH"/>
        </w:rPr>
        <w:t xml:space="preserve">นำท่านชม </w:t>
      </w:r>
      <w:r w:rsidRPr="00B04C43">
        <w:rPr>
          <w:rFonts w:ascii="Tahoma" w:hAnsi="Tahoma" w:cs="Tahoma"/>
          <w:b/>
          <w:bCs/>
          <w:color w:val="FF0000"/>
          <w:cs/>
          <w:lang w:bidi="th-TH"/>
        </w:rPr>
        <w:t>พระราชวังทอปกาปี</w:t>
      </w:r>
      <w:r w:rsidRPr="00B04C43">
        <w:rPr>
          <w:rFonts w:ascii="Tahoma" w:hAnsi="Tahoma" w:cs="Tahoma"/>
          <w:b/>
          <w:bCs/>
          <w:color w:val="FF0000"/>
        </w:rPr>
        <w:t> (</w:t>
      </w:r>
      <w:proofErr w:type="spellStart"/>
      <w:r w:rsidRPr="00B04C43">
        <w:rPr>
          <w:rFonts w:ascii="Tahoma" w:hAnsi="Tahoma" w:cs="Tahoma"/>
          <w:b/>
          <w:bCs/>
          <w:color w:val="FF0000"/>
        </w:rPr>
        <w:t>Topkapi</w:t>
      </w:r>
      <w:proofErr w:type="spellEnd"/>
      <w:r w:rsidRPr="00B04C43">
        <w:rPr>
          <w:rFonts w:ascii="Tahoma" w:hAnsi="Tahoma" w:cs="Tahoma"/>
          <w:b/>
          <w:bCs/>
          <w:color w:val="FF0000"/>
        </w:rPr>
        <w:t xml:space="preserve"> Palace</w:t>
      </w:r>
      <w:r w:rsidRPr="00730C1C">
        <w:rPr>
          <w:rFonts w:ascii="Tahoma" w:hAnsi="Tahoma" w:cs="Tahoma"/>
          <w:b/>
          <w:bCs/>
          <w:color w:val="002060"/>
        </w:rPr>
        <w:t xml:space="preserve">)  </w:t>
      </w:r>
      <w:r w:rsidRPr="00730C1C">
        <w:rPr>
          <w:rFonts w:ascii="Tahoma" w:hAnsi="Tahoma" w:cs="Tahoma"/>
          <w:color w:val="002060"/>
          <w:cs/>
          <w:lang w:bidi="th-TH"/>
        </w:rPr>
        <w:t>หรือที่รู้จักกันในชื่อวังสุลต่าน เป็นอีกหนึ่ง</w:t>
      </w:r>
      <w:proofErr w:type="spellStart"/>
      <w:r w:rsidRPr="00730C1C">
        <w:rPr>
          <w:rFonts w:ascii="Tahoma" w:hAnsi="Tahoma" w:cs="Tahoma"/>
          <w:color w:val="002060"/>
          <w:cs/>
          <w:lang w:bidi="th-TH"/>
        </w:rPr>
        <w:t>เเลนด์</w:t>
      </w:r>
      <w:proofErr w:type="spellEnd"/>
      <w:r w:rsidRPr="00730C1C">
        <w:rPr>
          <w:rFonts w:ascii="Tahoma" w:hAnsi="Tahoma" w:cs="Tahoma"/>
          <w:color w:val="002060"/>
          <w:cs/>
          <w:lang w:bidi="th-TH"/>
        </w:rPr>
        <w:t>มาร์คของเมืองอิส</w:t>
      </w:r>
      <w:proofErr w:type="spellStart"/>
      <w:r w:rsidRPr="00730C1C">
        <w:rPr>
          <w:rFonts w:ascii="Tahoma" w:hAnsi="Tahoma" w:cs="Tahoma"/>
          <w:color w:val="002060"/>
          <w:cs/>
          <w:lang w:bidi="th-TH"/>
        </w:rPr>
        <w:t>ตั</w:t>
      </w:r>
      <w:proofErr w:type="spellEnd"/>
      <w:r w:rsidRPr="00730C1C">
        <w:rPr>
          <w:rFonts w:ascii="Tahoma" w:hAnsi="Tahoma" w:cs="Tahoma"/>
          <w:color w:val="002060"/>
          <w:cs/>
          <w:lang w:bidi="th-TH"/>
        </w:rPr>
        <w:t>นบ</w:t>
      </w:r>
      <w:proofErr w:type="spellStart"/>
      <w:r w:rsidRPr="00730C1C">
        <w:rPr>
          <w:rFonts w:ascii="Tahoma" w:hAnsi="Tahoma" w:cs="Tahoma"/>
          <w:color w:val="002060"/>
          <w:cs/>
          <w:lang w:bidi="th-TH"/>
        </w:rPr>
        <w:t>ูล</w:t>
      </w:r>
      <w:proofErr w:type="spellEnd"/>
      <w:r w:rsidRPr="00730C1C">
        <w:rPr>
          <w:rFonts w:ascii="Tahoma" w:hAnsi="Tahoma" w:cs="Tahoma"/>
          <w:color w:val="002060"/>
          <w:cs/>
          <w:lang w:bidi="th-TH"/>
        </w:rPr>
        <w:t>ค่ะ สร้างขึ้นโดยสุลต่านเมห์เหม</w:t>
      </w:r>
      <w:proofErr w:type="spellStart"/>
      <w:r w:rsidRPr="00730C1C">
        <w:rPr>
          <w:rFonts w:ascii="Tahoma" w:hAnsi="Tahoma" w:cs="Tahoma"/>
          <w:color w:val="002060"/>
          <w:cs/>
          <w:lang w:bidi="th-TH"/>
        </w:rPr>
        <w:t>็ด</w:t>
      </w:r>
      <w:proofErr w:type="spellEnd"/>
      <w:r w:rsidRPr="00730C1C">
        <w:rPr>
          <w:rFonts w:ascii="Tahoma" w:hAnsi="Tahoma" w:cs="Tahoma"/>
          <w:color w:val="002060"/>
          <w:cs/>
          <w:lang w:bidi="th-TH"/>
        </w:rPr>
        <w:t xml:space="preserve">ที่ </w:t>
      </w:r>
      <w:r w:rsidRPr="00730C1C">
        <w:rPr>
          <w:rFonts w:ascii="Tahoma" w:hAnsi="Tahoma" w:cs="Tahoma"/>
          <w:color w:val="002060"/>
        </w:rPr>
        <w:t xml:space="preserve">2 (Mehmed the Conqueror) </w:t>
      </w:r>
      <w:r w:rsidRPr="00730C1C">
        <w:rPr>
          <w:rFonts w:ascii="Tahoma" w:hAnsi="Tahoma" w:cs="Tahoma"/>
          <w:color w:val="002060"/>
          <w:cs/>
          <w:lang w:bidi="th-TH"/>
        </w:rPr>
        <w:t xml:space="preserve">ใช้เป็นที่ประทับของสุลต่านหลายพระองค์ต่อกันมาหลายศตวรรษ โดยมีทั้งหมด </w:t>
      </w:r>
      <w:r w:rsidRPr="00730C1C">
        <w:rPr>
          <w:rFonts w:ascii="Tahoma" w:hAnsi="Tahoma" w:cs="Tahoma"/>
          <w:color w:val="002060"/>
        </w:rPr>
        <w:t xml:space="preserve">3 </w:t>
      </w:r>
      <w:r w:rsidRPr="00730C1C">
        <w:rPr>
          <w:rFonts w:ascii="Tahoma" w:hAnsi="Tahoma" w:cs="Tahoma"/>
          <w:color w:val="002060"/>
          <w:cs/>
          <w:lang w:bidi="th-TH"/>
        </w:rPr>
        <w:t>ส่วนคือ</w:t>
      </w:r>
      <w:r w:rsidRPr="00730C1C">
        <w:rPr>
          <w:rFonts w:ascii="Tahoma" w:hAnsi="Tahoma" w:cs="Tahoma"/>
          <w:color w:val="002060"/>
        </w:rPr>
        <w:t> </w:t>
      </w:r>
      <w:r w:rsidRPr="00730C1C">
        <w:rPr>
          <w:rFonts w:ascii="Tahoma" w:hAnsi="Tahoma" w:cs="Tahoma"/>
          <w:b/>
          <w:bCs/>
          <w:color w:val="002060"/>
          <w:cs/>
          <w:lang w:bidi="th-TH"/>
        </w:rPr>
        <w:t>พระราชวังชั้นนอก</w:t>
      </w:r>
      <w:r w:rsidRPr="00730C1C">
        <w:rPr>
          <w:rFonts w:ascii="Tahoma" w:hAnsi="Tahoma" w:cs="Tahoma"/>
          <w:color w:val="002060"/>
        </w:rPr>
        <w:t> </w:t>
      </w:r>
      <w:r w:rsidRPr="00730C1C">
        <w:rPr>
          <w:rFonts w:ascii="Tahoma" w:hAnsi="Tahoma" w:cs="Tahoma"/>
          <w:color w:val="002060"/>
          <w:cs/>
          <w:lang w:bidi="th-TH"/>
        </w:rPr>
        <w:t>เป็นสวนขนาดใหญ่ที่ตกแต่งอย่างสวยงาม ร่มรื่น น่าเดินเล่นมากๆ เลยค่า มีอาคารสไตล์ตุรกีดั้งเดิมที่ยังคงสภาพเดิมไว้อย่างดีสุดๆ ใช้เป็นสถานที่ออกว่าราชการและต้อนรับแขกคนสำคัญของเมือง</w:t>
      </w:r>
    </w:p>
    <w:p w14:paraId="250A77BB" w14:textId="6CAC045A" w:rsidR="0053607D" w:rsidRDefault="00CB5146" w:rsidP="00CB514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>
        <w:rPr>
          <w:rFonts w:ascii="Tahoma" w:hAnsi="Tahoma" w:cs="Tahoma"/>
          <w:noProof/>
          <w:color w:val="002060"/>
          <w:lang w:val="th-TH" w:bidi="th-TH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2362CA1" wp14:editId="21263F77">
                <wp:simplePos x="0" y="0"/>
                <wp:positionH relativeFrom="column">
                  <wp:posOffset>154305</wp:posOffset>
                </wp:positionH>
                <wp:positionV relativeFrom="paragraph">
                  <wp:posOffset>868045</wp:posOffset>
                </wp:positionV>
                <wp:extent cx="6662420" cy="2257425"/>
                <wp:effectExtent l="0" t="0" r="5080" b="9525"/>
                <wp:wrapThrough wrapText="bothSides">
                  <wp:wrapPolygon edited="0">
                    <wp:start x="0" y="0"/>
                    <wp:lineTo x="0" y="21509"/>
                    <wp:lineTo x="21555" y="21509"/>
                    <wp:lineTo x="21555" y="0"/>
                    <wp:lineTo x="0" y="0"/>
                  </wp:wrapPolygon>
                </wp:wrapThrough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420" cy="2257425"/>
                          <a:chOff x="0" y="0"/>
                          <a:chExt cx="6662420" cy="2257425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8104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The Anatolian Fortress | Around Istanbul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38582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F1ECB" id="Group 52" o:spid="_x0000_s1026" style="position:absolute;margin-left:12.15pt;margin-top:68.35pt;width:524.6pt;height:177.75pt;z-index:251819008" coordsize="66624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">
                <v:shape id="Picture 38" o:spid="_x0000_s1027" type="#_x0000_t75" alt="https://www.travelanddestinations.com/wp-content/uploads/2019/06/Istanbul-skyline.jpg" style="position:absolute;width:32810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">
                  <v:imagedata r:id="rId65" o:title="Istanbul-skyline"/>
                </v:shape>
                <v:shape id="Picture 53" o:spid="_x0000_s1028" type="#_x0000_t75" alt="The Anatolian Fortress | Around Istanbul" style="position:absolute;left:32766;width:33858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">
                  <v:imagedata r:id="rId66" o:title="The Anatolian Fortress | Around Istanbul"/>
                </v:shape>
                <w10:wrap type="through"/>
              </v:group>
            </w:pict>
          </mc:Fallback>
        </mc:AlternateContent>
      </w:r>
      <w:r w:rsidR="00035645" w:rsidRPr="007B3B80">
        <w:rPr>
          <w:rFonts w:ascii="Tahoma" w:hAnsi="Tahoma" w:cs="Tahoma"/>
          <w:color w:val="002060"/>
          <w:cs/>
          <w:lang w:bidi="th-TH"/>
        </w:rPr>
        <w:t>นำ</w:t>
      </w:r>
      <w:r w:rsidR="00035645" w:rsidRPr="007B3B80">
        <w:rPr>
          <w:rFonts w:ascii="Tahoma" w:hAnsi="Tahoma" w:cs="Tahoma"/>
          <w:color w:val="002060"/>
          <w:shd w:val="clear" w:color="auto" w:fill="FFFFFF" w:themeFill="background1"/>
          <w:cs/>
          <w:lang w:bidi="th-TH"/>
        </w:rPr>
        <w:t xml:space="preserve">ท่าน </w:t>
      </w:r>
      <w:r w:rsidR="00035645" w:rsidRPr="007B3B80">
        <w:rPr>
          <w:rFonts w:ascii="Tahoma" w:hAnsi="Tahoma" w:cs="Tahoma"/>
          <w:color w:val="FF0000"/>
          <w:cs/>
          <w:lang w:bidi="th-TH"/>
        </w:rPr>
        <w:t>ล่องเรือช่องแคบบอสฟอร</w:t>
      </w:r>
      <w:proofErr w:type="spellStart"/>
      <w:r w:rsidR="00035645" w:rsidRPr="007B3B80">
        <w:rPr>
          <w:rFonts w:ascii="Tahoma" w:hAnsi="Tahoma" w:cs="Tahoma"/>
          <w:color w:val="FF0000"/>
          <w:cs/>
          <w:lang w:bidi="th-TH"/>
        </w:rPr>
        <w:t>ัส</w:t>
      </w:r>
      <w:proofErr w:type="spellEnd"/>
      <w:r w:rsidR="00035645" w:rsidRPr="007B3B80">
        <w:rPr>
          <w:rFonts w:ascii="Tahoma" w:hAnsi="Tahoma" w:cs="Tahoma"/>
          <w:color w:val="FF0000"/>
          <w:cs/>
          <w:lang w:bidi="th-TH"/>
        </w:rPr>
        <w:t xml:space="preserve"> </w:t>
      </w:r>
      <w:r w:rsidR="00035645" w:rsidRPr="007B3B80">
        <w:rPr>
          <w:rFonts w:ascii="Tahoma" w:hAnsi="Tahoma" w:cs="Tahoma"/>
          <w:color w:val="002060"/>
          <w:cs/>
          <w:lang w:bidi="th-TH"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="00035645" w:rsidRPr="007B3B80">
        <w:rPr>
          <w:rFonts w:ascii="Tahoma" w:hAnsi="Tahoma" w:cs="Tahoma"/>
          <w:color w:val="002060"/>
          <w:cs/>
          <w:lang w:bidi="th-TH"/>
        </w:rPr>
        <w:t>ัส</w:t>
      </w:r>
      <w:proofErr w:type="spellEnd"/>
      <w:r w:rsidR="00035645" w:rsidRPr="007B3B80">
        <w:rPr>
          <w:rFonts w:ascii="Tahoma" w:hAnsi="Tahoma" w:cs="Tahoma"/>
          <w:color w:val="002060"/>
          <w:cs/>
          <w:lang w:bidi="th-TH"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035645" w:rsidRPr="00E81F0C">
        <w:rPr>
          <w:rFonts w:ascii="Tahoma" w:hAnsi="Tahoma" w:cs="Tahoma"/>
          <w:color w:val="FF0000"/>
        </w:rPr>
        <w:t>Rumeli</w:t>
      </w:r>
      <w:proofErr w:type="spellEnd"/>
      <w:r w:rsidR="00035645" w:rsidRPr="00E81F0C">
        <w:rPr>
          <w:rFonts w:ascii="Tahoma" w:hAnsi="Tahoma" w:cs="Tahoma"/>
          <w:color w:val="FF0000"/>
        </w:rPr>
        <w:t xml:space="preserve"> Castle </w:t>
      </w:r>
      <w:r w:rsidR="00035645" w:rsidRPr="00E81F0C">
        <w:rPr>
          <w:rFonts w:ascii="Tahoma" w:hAnsi="Tahoma" w:cs="Tahoma"/>
          <w:color w:val="FF0000"/>
          <w:cs/>
          <w:lang w:bidi="th-TH"/>
        </w:rPr>
        <w:t xml:space="preserve">และ </w:t>
      </w:r>
      <w:r w:rsidR="00035645" w:rsidRPr="00E81F0C">
        <w:rPr>
          <w:rFonts w:ascii="Tahoma" w:hAnsi="Tahoma" w:cs="Tahoma"/>
          <w:color w:val="FF0000"/>
        </w:rPr>
        <w:t xml:space="preserve">Anatolia Castle </w:t>
      </w:r>
      <w:r w:rsidR="00035645" w:rsidRPr="007B3B80">
        <w:rPr>
          <w:rFonts w:ascii="Tahoma" w:hAnsi="Tahoma" w:cs="Tahoma"/>
          <w:color w:val="002060"/>
          <w:cs/>
          <w:lang w:bidi="th-TH"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035645" w:rsidRPr="007B3B80">
        <w:rPr>
          <w:rFonts w:ascii="Tahoma" w:hAnsi="Tahoma" w:cs="Tahoma"/>
          <w:color w:val="002060"/>
          <w:rtl/>
          <w:cs/>
        </w:rPr>
        <w:t>.</w:t>
      </w:r>
      <w:r w:rsidR="00035645" w:rsidRPr="007B3B80">
        <w:rPr>
          <w:rFonts w:ascii="Tahoma" w:hAnsi="Tahoma" w:cs="Tahoma"/>
          <w:color w:val="002060"/>
          <w:rtl/>
          <w:cs/>
          <w:lang w:bidi="th-TH"/>
        </w:rPr>
        <w:t>ศ</w:t>
      </w:r>
      <w:r w:rsidR="00035645" w:rsidRPr="007B3B80">
        <w:rPr>
          <w:rFonts w:ascii="Tahoma" w:hAnsi="Tahoma" w:cs="Tahoma"/>
          <w:color w:val="002060"/>
          <w:rtl/>
          <w:cs/>
        </w:rPr>
        <w:t xml:space="preserve">.1973 </w:t>
      </w:r>
      <w:r w:rsidR="00035645" w:rsidRPr="007B3B80">
        <w:rPr>
          <w:rFonts w:ascii="Tahoma" w:hAnsi="Tahoma" w:cs="Tahoma"/>
          <w:color w:val="002060"/>
          <w:cs/>
          <w:lang w:bidi="th-TH"/>
        </w:rPr>
        <w:t xml:space="preserve">มีความยาวทั้งสิ้น </w:t>
      </w:r>
      <w:r w:rsidR="00035645" w:rsidRPr="007B3B80">
        <w:rPr>
          <w:rFonts w:ascii="Tahoma" w:hAnsi="Tahoma" w:cs="Tahoma"/>
          <w:color w:val="002060"/>
          <w:rtl/>
          <w:cs/>
        </w:rPr>
        <w:t xml:space="preserve">1,560 </w:t>
      </w:r>
      <w:r w:rsidR="00035645" w:rsidRPr="007B3B80">
        <w:rPr>
          <w:rFonts w:ascii="Tahoma" w:hAnsi="Tahoma" w:cs="Tahoma"/>
          <w:color w:val="002060"/>
          <w:rtl/>
          <w:cs/>
          <w:lang w:bidi="th-TH"/>
        </w:rPr>
        <w:t xml:space="preserve">เมตร และได้กลายเป็นสะพานแขวนที่ยาวเป็นอันดับ </w:t>
      </w:r>
      <w:r w:rsidR="00035645" w:rsidRPr="007B3B80">
        <w:rPr>
          <w:rFonts w:ascii="Tahoma" w:hAnsi="Tahoma" w:cs="Tahoma"/>
          <w:color w:val="002060"/>
          <w:rtl/>
          <w:cs/>
        </w:rPr>
        <w:t xml:space="preserve">4 </w:t>
      </w:r>
      <w:r w:rsidR="00035645" w:rsidRPr="007B3B80">
        <w:rPr>
          <w:rFonts w:ascii="Tahoma" w:hAnsi="Tahoma" w:cs="Tahoma"/>
          <w:color w:val="002060"/>
          <w:rtl/>
          <w:cs/>
          <w:lang w:bidi="th-TH"/>
        </w:rPr>
        <w:t xml:space="preserve">ของโลกในสมัยนั้น </w:t>
      </w:r>
      <w:r w:rsidR="00035645" w:rsidRPr="007B3B80">
        <w:rPr>
          <w:rFonts w:ascii="Tahoma" w:hAnsi="Tahoma" w:cs="Tahoma"/>
          <w:color w:val="002060"/>
          <w:rtl/>
          <w:cs/>
        </w:rPr>
        <w:t>(</w:t>
      </w:r>
      <w:r w:rsidR="00035645" w:rsidRPr="007B3B80">
        <w:rPr>
          <w:rFonts w:ascii="Tahoma" w:hAnsi="Tahoma" w:cs="Tahoma"/>
          <w:color w:val="002060"/>
          <w:rtl/>
          <w:cs/>
          <w:lang w:bidi="th-TH"/>
        </w:rPr>
        <w:t xml:space="preserve">ปัจจุบันตกไปอยู่อันดับที่ </w:t>
      </w:r>
      <w:r w:rsidR="00035645" w:rsidRPr="007B3B80">
        <w:rPr>
          <w:rFonts w:ascii="Tahoma" w:hAnsi="Tahoma" w:cs="Tahoma"/>
          <w:color w:val="002060"/>
          <w:rtl/>
          <w:cs/>
        </w:rPr>
        <w:t xml:space="preserve">21) </w:t>
      </w:r>
      <w:r w:rsidR="00035645" w:rsidRPr="007B3B80">
        <w:rPr>
          <w:rFonts w:ascii="Tahoma" w:hAnsi="Tahoma" w:cs="Tahoma"/>
          <w:color w:val="002060"/>
          <w:cs/>
          <w:lang w:bidi="th-TH"/>
        </w:rPr>
        <w:t xml:space="preserve"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56B9C70" w14:textId="5156AE14" w:rsidR="00B21F13" w:rsidRPr="007B3B80" w:rsidRDefault="0064024E" w:rsidP="00914B61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7B3B80">
        <w:rPr>
          <w:rFonts w:ascii="Tahoma" w:hAnsi="Tahoma" w:cs="Tahoma"/>
          <w:color w:val="002060"/>
          <w:cs/>
          <w:lang w:bidi="th-TH"/>
        </w:rPr>
        <w:t xml:space="preserve">นำท่านเดินทางสู่ </w:t>
      </w:r>
      <w:r w:rsidRPr="007B3B80">
        <w:rPr>
          <w:rFonts w:ascii="Tahoma" w:hAnsi="Tahoma" w:cs="Tahoma"/>
          <w:color w:val="FF0000"/>
          <w:cs/>
          <w:lang w:bidi="th-TH"/>
        </w:rPr>
        <w:t xml:space="preserve">ย่านช้อปปิ้ง </w:t>
      </w:r>
      <w:r w:rsidRPr="007B3B80">
        <w:rPr>
          <w:rFonts w:ascii="Tahoma" w:hAnsi="Tahoma" w:cs="Tahoma"/>
          <w:color w:val="FF0000"/>
          <w:lang w:bidi="th-TH"/>
        </w:rPr>
        <w:t xml:space="preserve">Candy Shop </w:t>
      </w:r>
      <w:r w:rsidRPr="007B3B80">
        <w:rPr>
          <w:rFonts w:ascii="Tahoma" w:hAnsi="Tahoma" w:cs="Tahoma"/>
          <w:color w:val="002060"/>
          <w:cs/>
          <w:lang w:bidi="th-TH"/>
        </w:rPr>
        <w:t xml:space="preserve">และ </w:t>
      </w:r>
      <w:r w:rsidRPr="007B3B80">
        <w:rPr>
          <w:rFonts w:ascii="Tahoma" w:hAnsi="Tahoma" w:cs="Tahoma"/>
          <w:color w:val="FF0000"/>
          <w:cs/>
          <w:lang w:bidi="th-TH"/>
        </w:rPr>
        <w:t xml:space="preserve">ตลาดสไปซ์ </w:t>
      </w:r>
      <w:r w:rsidRPr="007B3B80">
        <w:rPr>
          <w:rFonts w:ascii="Tahoma" w:hAnsi="Tahoma" w:cs="Tahoma"/>
          <w:color w:val="FF0000"/>
        </w:rPr>
        <w:t xml:space="preserve">Spice Market </w:t>
      </w:r>
      <w:r w:rsidRPr="007B3B80">
        <w:rPr>
          <w:rFonts w:ascii="Tahoma" w:hAnsi="Tahoma" w:cs="Tahoma"/>
          <w:color w:val="002060"/>
          <w:cs/>
          <w:lang w:bidi="th-TH"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872976" w:rsidRPr="007B3B80">
        <w:rPr>
          <w:rFonts w:ascii="Tahoma" w:hAnsi="Tahoma" w:cs="Tahoma"/>
          <w:color w:val="002060"/>
          <w:cs/>
          <w:lang w:bidi="th-TH"/>
        </w:rPr>
        <w:t xml:space="preserve"> </w:t>
      </w:r>
      <w:r w:rsidR="00914B61" w:rsidRPr="007B3B80">
        <w:rPr>
          <w:rFonts w:asciiTheme="minorBidi" w:hAnsiTheme="minorBidi" w:hint="cs"/>
          <w:color w:val="002060"/>
          <w:cs/>
          <w:lang w:bidi="th-TH"/>
        </w:rPr>
        <w:t>มีเวลาหรือให้ท่านอิสระช้อปปิ้ง</w:t>
      </w:r>
      <w:r w:rsidR="00B21F13" w:rsidRPr="007B3B80">
        <w:rPr>
          <w:rFonts w:asciiTheme="minorBidi" w:hAnsiTheme="minorBidi"/>
          <w:color w:val="002060"/>
          <w:cs/>
          <w:lang w:bidi="th-TH"/>
        </w:rPr>
        <w:t xml:space="preserve"> ย่าน </w:t>
      </w:r>
      <w:r w:rsidR="00B21F13" w:rsidRPr="007B3B80">
        <w:rPr>
          <w:rFonts w:ascii="Tahoma" w:hAnsi="Tahoma" w:cs="Tahoma"/>
          <w:color w:val="FF0000"/>
          <w:lang w:bidi="th-TH"/>
        </w:rPr>
        <w:t>TAKSIM SQUARE</w:t>
      </w:r>
      <w:r w:rsidR="00B21F13" w:rsidRPr="007B3B80">
        <w:rPr>
          <w:rFonts w:asciiTheme="minorBidi" w:hAnsiTheme="minorBidi"/>
          <w:color w:val="002060"/>
        </w:rPr>
        <w:t xml:space="preserve"> </w:t>
      </w:r>
      <w:r w:rsidR="00B21F13" w:rsidRPr="007B3B80">
        <w:rPr>
          <w:rFonts w:asciiTheme="minorBidi" w:hAnsiTheme="minorBidi"/>
          <w:color w:val="002060"/>
          <w:cs/>
          <w:lang w:bidi="th-TH"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B21F13" w:rsidRPr="007B3B80">
        <w:rPr>
          <w:rFonts w:asciiTheme="minorBidi" w:hAnsiTheme="minorBidi"/>
          <w:color w:val="002060"/>
        </w:rPr>
        <w:t xml:space="preserve">TAKSIM SQUARE </w:t>
      </w:r>
      <w:r w:rsidR="00B21F13" w:rsidRPr="007B3B80">
        <w:rPr>
          <w:rFonts w:asciiTheme="minorBidi" w:hAnsiTheme="minorBidi"/>
          <w:color w:val="002060"/>
          <w:cs/>
          <w:lang w:bidi="th-TH"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</w:p>
    <w:p w14:paraId="3E977144" w14:textId="25C53528" w:rsidR="008631FC" w:rsidRPr="00F02D65" w:rsidRDefault="00053A7F" w:rsidP="00554F9F">
      <w:pPr>
        <w:spacing w:before="0" w:after="0" w:line="240" w:lineRule="auto"/>
        <w:ind w:left="1440"/>
        <w:jc w:val="thaiDistribute"/>
        <w:rPr>
          <w:rFonts w:ascii="Tahoma" w:hAnsi="Tahoma" w:cs="Tahoma"/>
          <w:b/>
          <w:bCs/>
          <w:color w:val="FF0000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400A0082" wp14:editId="17998694">
                <wp:simplePos x="0" y="0"/>
                <wp:positionH relativeFrom="page">
                  <wp:posOffset>514350</wp:posOffset>
                </wp:positionH>
                <wp:positionV relativeFrom="paragraph">
                  <wp:posOffset>774065</wp:posOffset>
                </wp:positionV>
                <wp:extent cx="6657975" cy="2266950"/>
                <wp:effectExtent l="0" t="0" r="9525" b="0"/>
                <wp:wrapThrough wrapText="bothSides">
                  <wp:wrapPolygon edited="0">
                    <wp:start x="11001" y="0"/>
                    <wp:lineTo x="0" y="0"/>
                    <wp:lineTo x="0" y="21418"/>
                    <wp:lineTo x="11186" y="21418"/>
                    <wp:lineTo x="21569" y="21418"/>
                    <wp:lineTo x="21569" y="0"/>
                    <wp:lineTo x="11001" y="0"/>
                  </wp:wrapPolygon>
                </wp:wrapThrough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2266950"/>
                          <a:chOff x="0" y="0"/>
                          <a:chExt cx="6649085" cy="2178685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0"/>
                            <a:ext cx="322008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BD2D45" id="Group 10" o:spid="_x0000_s1026" style="position:absolute;margin-left:40.5pt;margin-top:60.95pt;width:524.25pt;height:178.5pt;z-index:251779072;mso-position-horizontal-relative:page;mso-width-relative:margin;mso-height-relative:margin" coordsize="66490,21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">
                <v:shape id="Picture 12" o:spid="_x0000_s1027" type="#_x0000_t75" style="position:absolute;top:190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">
                  <v:imagedata r:id="rId69" o:title=""/>
                  <o:lock v:ext="edit" aspectratio="f"/>
                </v:shape>
                <v:shape id="Picture 13" o:spid="_x0000_s1028" type="#_x0000_t75" alt="A Sprinkle, a Snapshot, a Sensation: My Dinner With Salt Bae - The New York  Times" style="position:absolute;left:34290;width:32200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">
                  <v:imagedata r:id="rId70" o:title=" My Dinner With Salt Bae - The New York  Times"/>
                </v:shape>
                <w10:wrap type="through" anchorx="page"/>
              </v:group>
            </w:pict>
          </mc:Fallback>
        </mc:AlternateContent>
      </w:r>
      <w:r w:rsidR="00B21F13" w:rsidRPr="007B3B80">
        <w:rPr>
          <w:rFonts w:asciiTheme="minorBidi" w:hAnsiTheme="minorBidi" w:hint="cs"/>
          <w:color w:val="002060"/>
          <w:cs/>
          <w:lang w:bidi="th-TH"/>
        </w:rPr>
        <w:t>อิสระให้ท่าน</w:t>
      </w:r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เดินเที่ยวชม </w:t>
      </w:r>
      <w:r w:rsidR="008631FC" w:rsidRPr="007B3B80">
        <w:rPr>
          <w:rFonts w:ascii="Tahoma" w:hAnsi="Tahoma" w:cs="Tahoma"/>
          <w:b/>
          <w:bCs/>
          <w:color w:val="FF0000"/>
          <w:lang w:bidi="th-TH"/>
        </w:rPr>
        <w:t>ISTIKLAL STREET</w:t>
      </w:r>
      <w:r w:rsidR="008631FC" w:rsidRPr="007B3B80">
        <w:rPr>
          <w:rFonts w:asciiTheme="minorBidi" w:hAnsiTheme="minorBidi"/>
          <w:color w:val="002060"/>
        </w:rPr>
        <w:t xml:space="preserve"> </w:t>
      </w:r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หรือที่เรียกว่า </w:t>
      </w:r>
      <w:r w:rsidR="008631FC" w:rsidRPr="007B3B80">
        <w:rPr>
          <w:rFonts w:asciiTheme="minorBidi" w:hAnsiTheme="minorBidi"/>
          <w:color w:val="002060"/>
        </w:rPr>
        <w:t xml:space="preserve">Grand Avenue Of </w:t>
      </w:r>
      <w:proofErr w:type="spellStart"/>
      <w:r w:rsidR="008631FC" w:rsidRPr="007B3B80">
        <w:rPr>
          <w:rFonts w:asciiTheme="minorBidi" w:hAnsiTheme="minorBidi"/>
          <w:color w:val="002060"/>
        </w:rPr>
        <w:t>Pera</w:t>
      </w:r>
      <w:proofErr w:type="spellEnd"/>
      <w:r w:rsidR="008631FC" w:rsidRPr="007B3B80">
        <w:rPr>
          <w:rFonts w:asciiTheme="minorBidi" w:hAnsiTheme="minorBidi"/>
          <w:color w:val="002060"/>
        </w:rPr>
        <w:t xml:space="preserve"> </w:t>
      </w:r>
      <w:r w:rsidR="008631FC" w:rsidRPr="007B3B80">
        <w:rPr>
          <w:rFonts w:asciiTheme="minorBidi" w:hAnsiTheme="minorBidi"/>
          <w:color w:val="002060"/>
          <w:cs/>
          <w:lang w:bidi="th-TH"/>
        </w:rPr>
        <w:t>เป็นเส้นทางที่มีชื่อเสียงและดีที่สุดแห่งหนึ่งในเมือง อิส</w:t>
      </w:r>
      <w:proofErr w:type="spellStart"/>
      <w:r w:rsidR="008631FC" w:rsidRPr="007B3B80">
        <w:rPr>
          <w:rFonts w:asciiTheme="minorBidi" w:hAnsiTheme="minorBidi"/>
          <w:color w:val="002060"/>
          <w:cs/>
          <w:lang w:bidi="th-TH"/>
        </w:rPr>
        <w:t>ตั</w:t>
      </w:r>
      <w:proofErr w:type="spellEnd"/>
      <w:r w:rsidR="008631FC" w:rsidRPr="007B3B80">
        <w:rPr>
          <w:rFonts w:asciiTheme="minorBidi" w:hAnsiTheme="minorBidi"/>
          <w:color w:val="002060"/>
          <w:cs/>
          <w:lang w:bidi="th-TH"/>
        </w:rPr>
        <w:t>นบ</w:t>
      </w:r>
      <w:proofErr w:type="spellStart"/>
      <w:r w:rsidR="008631FC" w:rsidRPr="007B3B80">
        <w:rPr>
          <w:rFonts w:asciiTheme="minorBidi" w:hAnsiTheme="minorBidi"/>
          <w:color w:val="002060"/>
          <w:cs/>
          <w:lang w:bidi="th-TH"/>
        </w:rPr>
        <w:t>ูล</w:t>
      </w:r>
      <w:proofErr w:type="spellEnd"/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 ตั้งอยู่บนย่านเก่าแก่ ซึ่งถนนเส้นนี้ ทอดยาวจาก จัตุรัส ทักซิม </w:t>
      </w:r>
      <w:r w:rsidR="008631FC" w:rsidRPr="007B3B80">
        <w:rPr>
          <w:rFonts w:asciiTheme="minorBidi" w:hAnsiTheme="minorBidi"/>
          <w:color w:val="002060"/>
        </w:rPr>
        <w:t xml:space="preserve">(TAKSIM SQUARE) </w:t>
      </w:r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ไปจนถึงสถานี </w:t>
      </w:r>
      <w:proofErr w:type="spellStart"/>
      <w:r w:rsidR="008631FC" w:rsidRPr="007B3B80">
        <w:rPr>
          <w:rFonts w:asciiTheme="minorBidi" w:hAnsiTheme="minorBidi"/>
          <w:color w:val="002060"/>
          <w:cs/>
          <w:lang w:bidi="th-TH"/>
        </w:rPr>
        <w:t>เบ</w:t>
      </w:r>
      <w:proofErr w:type="spellEnd"/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โยกลู </w:t>
      </w:r>
      <w:r w:rsidR="008631FC" w:rsidRPr="007B3B80">
        <w:rPr>
          <w:rFonts w:asciiTheme="minorBidi" w:hAnsiTheme="minorBidi"/>
          <w:color w:val="002060"/>
        </w:rPr>
        <w:t xml:space="preserve">(BEYOGLU STATION) </w:t>
      </w:r>
      <w:r w:rsidR="008631FC" w:rsidRPr="007B3B80">
        <w:rPr>
          <w:rFonts w:asciiTheme="minorBidi" w:hAnsiTheme="minorBidi"/>
          <w:color w:val="002060"/>
          <w:cs/>
          <w:lang w:bidi="th-TH"/>
        </w:rPr>
        <w:t xml:space="preserve">เป็นถนนคนเดินที่หรูหรา ยาว </w:t>
      </w:r>
      <w:r w:rsidR="008631FC" w:rsidRPr="007B3B80">
        <w:rPr>
          <w:rFonts w:asciiTheme="minorBidi" w:hAnsiTheme="minorBidi"/>
          <w:color w:val="002060"/>
          <w:rtl/>
          <w:cs/>
        </w:rPr>
        <w:t xml:space="preserve">1.4 </w:t>
      </w:r>
      <w:r w:rsidR="008631FC" w:rsidRPr="007B3B80">
        <w:rPr>
          <w:rFonts w:asciiTheme="minorBidi" w:hAnsiTheme="minorBidi"/>
          <w:color w:val="002060"/>
          <w:rtl/>
          <w:cs/>
          <w:lang w:bidi="th-TH"/>
        </w:rPr>
        <w:t>ก</w:t>
      </w:r>
      <w:r w:rsidR="008631FC" w:rsidRPr="007B3B80">
        <w:rPr>
          <w:rFonts w:asciiTheme="minorBidi" w:hAnsiTheme="minorBidi"/>
          <w:color w:val="002060"/>
          <w:rtl/>
          <w:cs/>
        </w:rPr>
        <w:t>.</w:t>
      </w:r>
      <w:r w:rsidR="008631FC" w:rsidRPr="007B3B80">
        <w:rPr>
          <w:rFonts w:asciiTheme="minorBidi" w:hAnsiTheme="minorBidi"/>
          <w:color w:val="002060"/>
          <w:rtl/>
          <w:cs/>
          <w:lang w:bidi="th-TH"/>
        </w:rPr>
        <w:t>ม</w:t>
      </w:r>
      <w:r w:rsidR="008631FC" w:rsidRPr="007B3B80">
        <w:rPr>
          <w:rFonts w:asciiTheme="minorBidi" w:hAnsiTheme="minorBidi"/>
          <w:color w:val="002060"/>
          <w:rtl/>
          <w:cs/>
        </w:rPr>
        <w:t>.</w:t>
      </w:r>
      <w:r w:rsidR="008631FC" w:rsidRPr="007B3B80">
        <w:rPr>
          <w:rFonts w:asciiTheme="minorBidi" w:hAnsiTheme="minorBidi"/>
          <w:color w:val="002060"/>
        </w:rPr>
        <w:t xml:space="preserve"> </w:t>
      </w:r>
      <w:r w:rsidR="008631FC" w:rsidRPr="007B3B80">
        <w:rPr>
          <w:rFonts w:asciiTheme="minorBidi" w:hAnsiTheme="minorBidi"/>
          <w:color w:val="002060"/>
          <w:cs/>
          <w:lang w:bidi="th-TH"/>
        </w:rPr>
        <w:t>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554F9F">
        <w:rPr>
          <w:rFonts w:asciiTheme="minorBidi" w:hAnsiTheme="minorBidi"/>
          <w:color w:val="002060"/>
        </w:rPr>
        <w:t xml:space="preserve"> </w:t>
      </w:r>
      <w:r w:rsidR="008631FC" w:rsidRPr="00F02D65">
        <w:rPr>
          <w:rFonts w:ascii="Tahoma" w:hAnsi="Tahoma" w:cs="Tahoma"/>
          <w:b/>
          <w:bCs/>
          <w:color w:val="FF0000"/>
          <w:cs/>
          <w:lang w:bidi="th-TH"/>
        </w:rPr>
        <w:t>ไกด์พาไปทานในย่าน</w:t>
      </w:r>
      <w:proofErr w:type="spellStart"/>
      <w:r w:rsidR="008631FC" w:rsidRPr="00F02D65">
        <w:rPr>
          <w:rFonts w:ascii="Tahoma" w:hAnsi="Tahoma" w:cs="Tahoma"/>
          <w:b/>
          <w:bCs/>
          <w:color w:val="FF0000"/>
          <w:cs/>
          <w:lang w:bidi="th-TH"/>
        </w:rPr>
        <w:t>ช้</w:t>
      </w:r>
      <w:proofErr w:type="spellEnd"/>
      <w:r w:rsidR="008631FC" w:rsidRPr="00F02D65">
        <w:rPr>
          <w:rFonts w:ascii="Tahoma" w:hAnsi="Tahoma" w:cs="Tahoma"/>
          <w:b/>
          <w:bCs/>
          <w:color w:val="FF0000"/>
          <w:cs/>
          <w:lang w:bidi="th-TH"/>
        </w:rPr>
        <w:t xml:space="preserve">อปปิ้ง เช่นร้าน </w:t>
      </w:r>
      <w:proofErr w:type="spellStart"/>
      <w:r w:rsidR="008631FC" w:rsidRPr="00F02D65">
        <w:rPr>
          <w:rFonts w:ascii="Tahoma" w:hAnsi="Tahoma" w:cs="Tahoma"/>
          <w:b/>
          <w:bCs/>
          <w:color w:val="FF0000"/>
          <w:lang w:bidi="th-TH"/>
        </w:rPr>
        <w:t>Nusr</w:t>
      </w:r>
      <w:proofErr w:type="spellEnd"/>
      <w:r w:rsidR="008631FC" w:rsidRPr="00F02D65">
        <w:rPr>
          <w:rFonts w:ascii="Tahoma" w:hAnsi="Tahoma" w:cs="Tahoma"/>
          <w:b/>
          <w:bCs/>
          <w:color w:val="FF0000"/>
          <w:lang w:bidi="th-TH"/>
        </w:rPr>
        <w:t>-Et Steakhouse ( Salt Bae)</w:t>
      </w:r>
    </w:p>
    <w:p w14:paraId="045BAA86" w14:textId="50787622" w:rsidR="00F02D65" w:rsidRPr="00F02D65" w:rsidRDefault="00F02D65" w:rsidP="00554F9F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 w:rsidRPr="00F02D65">
        <w:rPr>
          <w:rFonts w:ascii="Tahoma" w:hAnsi="Tahoma" w:cs="Tahoma" w:hint="cs"/>
          <w:color w:val="002060"/>
          <w:highlight w:val="yellow"/>
          <w:cs/>
          <w:lang w:bidi="th-TH"/>
        </w:rPr>
        <w:lastRenderedPageBreak/>
        <w:t>(จองอาหาร</w:t>
      </w:r>
      <w:r w:rsidRPr="00F02D65">
        <w:rPr>
          <w:rFonts w:ascii="Tahoma" w:hAnsi="Tahoma" w:cs="Tahoma"/>
          <w:color w:val="002060"/>
          <w:highlight w:val="yellow"/>
          <w:lang w:bidi="th-TH"/>
        </w:rPr>
        <w:t xml:space="preserve"> </w:t>
      </w:r>
      <w:proofErr w:type="spellStart"/>
      <w:r w:rsidRPr="00F02D65">
        <w:rPr>
          <w:rFonts w:ascii="Tahoma" w:hAnsi="Tahoma" w:cs="Tahoma"/>
          <w:color w:val="002060"/>
          <w:highlight w:val="yellow"/>
          <w:lang w:bidi="th-TH"/>
        </w:rPr>
        <w:t>Nusr</w:t>
      </w:r>
      <w:proofErr w:type="spellEnd"/>
      <w:r w:rsidRPr="00F02D65">
        <w:rPr>
          <w:rFonts w:ascii="Tahoma" w:hAnsi="Tahoma" w:cs="Tahoma"/>
          <w:color w:val="002060"/>
          <w:highlight w:val="yellow"/>
          <w:lang w:bidi="th-TH"/>
        </w:rPr>
        <w:t xml:space="preserve">-Et Steakhouse ( Salt Bae) the supplement at </w:t>
      </w:r>
      <w:r w:rsidRPr="00F02D65">
        <w:rPr>
          <w:rFonts w:ascii="Tahoma" w:hAnsi="Tahoma" w:cs="Tahoma"/>
          <w:b/>
          <w:bCs/>
          <w:color w:val="FF0000"/>
          <w:highlight w:val="yellow"/>
          <w:lang w:bidi="th-TH"/>
        </w:rPr>
        <w:t>100 USD</w:t>
      </w:r>
      <w:r w:rsidRPr="00F02D65">
        <w:rPr>
          <w:rFonts w:ascii="Tahoma" w:hAnsi="Tahoma" w:cs="Tahoma"/>
          <w:color w:val="FF0000"/>
          <w:highlight w:val="yellow"/>
          <w:lang w:bidi="th-TH"/>
        </w:rPr>
        <w:t xml:space="preserve"> </w:t>
      </w:r>
      <w:r w:rsidRPr="00F02D65">
        <w:rPr>
          <w:rFonts w:ascii="Tahoma" w:hAnsi="Tahoma" w:cs="Tahoma"/>
          <w:color w:val="002060"/>
          <w:highlight w:val="yellow"/>
          <w:lang w:bidi="th-TH"/>
        </w:rPr>
        <w:t>per person with menu: Goat Cheese Salad, Onion Flower, Spinach, Baked Potato or Home Made Fries, Beef Fillet, Marinated Sliced Beef, Rock of Lamb, 1 Soft Drink, Water)</w:t>
      </w:r>
    </w:p>
    <w:p w14:paraId="3066624D" w14:textId="1751520B" w:rsidR="005B16E7" w:rsidRDefault="005B16E7" w:rsidP="00CB5146">
      <w:pPr>
        <w:spacing w:before="0" w:after="0" w:line="240" w:lineRule="auto"/>
        <w:ind w:left="1440"/>
        <w:jc w:val="thaiDistribute"/>
        <w:rPr>
          <w:rFonts w:ascii="Tahoma" w:hAnsi="Tahoma" w:cs="Tahoma"/>
          <w:b/>
          <w:bCs/>
          <w:color w:val="002060"/>
          <w:lang w:bidi="th-TH"/>
        </w:rPr>
      </w:pPr>
    </w:p>
    <w:p w14:paraId="7A32348C" w14:textId="3C9D9872" w:rsidR="008631FC" w:rsidRPr="008631FC" w:rsidRDefault="008631FC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b/>
          <w:bCs/>
          <w:color w:val="002060"/>
          <w:sz w:val="24"/>
          <w:szCs w:val="24"/>
          <w:lang w:bidi="th-TH"/>
        </w:rPr>
      </w:pPr>
      <w:r w:rsidRPr="008631FC">
        <w:rPr>
          <w:rFonts w:ascii="Tahoma" w:hAnsi="Tahoma" w:cs="Tahoma" w:hint="cs"/>
          <w:b/>
          <w:bCs/>
          <w:color w:val="002060"/>
          <w:sz w:val="24"/>
          <w:szCs w:val="24"/>
          <w:cs/>
          <w:lang w:bidi="th-TH"/>
        </w:rPr>
        <w:t>ค่ำ</w:t>
      </w:r>
      <w:r w:rsidRPr="008631FC">
        <w:rPr>
          <w:rFonts w:ascii="Tahoma" w:hAnsi="Tahoma" w:cs="Tahoma" w:hint="cs"/>
          <w:b/>
          <w:bCs/>
          <w:color w:val="002060"/>
          <w:sz w:val="24"/>
          <w:szCs w:val="24"/>
          <w:cs/>
          <w:lang w:bidi="th-TH"/>
        </w:rPr>
        <w:tab/>
      </w:r>
      <w:r w:rsidRPr="008631FC">
        <w:rPr>
          <w:rFonts w:ascii="Tahoma" w:hAnsi="Tahoma" w:cs="Tahoma"/>
          <w:b/>
          <w:bCs/>
          <w:color w:val="002060"/>
          <w:sz w:val="24"/>
          <w:szCs w:val="24"/>
          <w:cs/>
          <w:lang w:bidi="th-TH"/>
        </w:rPr>
        <w:t>อาหารค่ำ</w:t>
      </w:r>
      <w:r w:rsidR="00554F9F">
        <w:rPr>
          <w:rFonts w:ascii="Tahoma" w:hAnsi="Tahoma" w:cs="Tahoma" w:hint="cs"/>
          <w:b/>
          <w:bCs/>
          <w:color w:val="002060"/>
          <w:sz w:val="24"/>
          <w:szCs w:val="24"/>
          <w:cs/>
          <w:lang w:bidi="th-TH"/>
        </w:rPr>
        <w:t>อิสระ</w:t>
      </w:r>
      <w:r w:rsidRPr="008631FC">
        <w:rPr>
          <w:rFonts w:ascii="Tahoma" w:hAnsi="Tahoma" w:cs="Tahoma"/>
          <w:b/>
          <w:bCs/>
          <w:color w:val="002060"/>
          <w:sz w:val="24"/>
          <w:szCs w:val="24"/>
          <w:cs/>
          <w:lang w:bidi="th-TH"/>
        </w:rPr>
        <w:t>ตามอัธยาศัย</w:t>
      </w:r>
    </w:p>
    <w:p w14:paraId="22C5A1BB" w14:textId="07EA2BFA" w:rsidR="009E4A3F" w:rsidRPr="00FE44B0" w:rsidRDefault="009E4A3F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2D95FB4C" w14:textId="572B323F" w:rsidR="005328AA" w:rsidRPr="00FE44B0" w:rsidRDefault="0035174F" w:rsidP="00947206">
      <w:pPr>
        <w:spacing w:before="0" w:after="0" w:line="240" w:lineRule="auto"/>
        <w:ind w:left="1440" w:hanging="1440"/>
        <w:rPr>
          <w:rFonts w:ascii="Tahoma" w:hAnsi="Tahoma" w:cs="Tahoma"/>
          <w:b/>
          <w:bCs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ที่พัก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lang w:bidi="th-TH"/>
        </w:rPr>
        <w:tab/>
      </w:r>
      <w:r w:rsidR="00F03296" w:rsidRPr="00FE44B0">
        <w:rPr>
          <w:rFonts w:ascii="Tahoma" w:hAnsi="Tahoma" w:cs="Tahoma"/>
          <w:color w:val="FF0000"/>
          <w:lang w:bidi="th-TH"/>
        </w:rPr>
        <w:t>GOLDEN WAY HOTEL</w:t>
      </w:r>
      <w:r w:rsidR="00F03296"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="00411E60" w:rsidRPr="00FE44B0">
        <w:rPr>
          <w:rFonts w:ascii="Tahoma" w:hAnsi="Tahoma" w:cs="Tahoma"/>
          <w:color w:val="FF0000"/>
          <w:lang w:bidi="th-TH"/>
        </w:rPr>
        <w:t>4</w:t>
      </w:r>
      <w:r w:rsidR="007B1037" w:rsidRPr="00FE44B0">
        <w:rPr>
          <w:rFonts w:ascii="Tahoma" w:hAnsi="Tahoma" w:cs="Tahoma"/>
          <w:color w:val="FF0000"/>
          <w:cs/>
          <w:lang w:bidi="th-TH"/>
        </w:rPr>
        <w:t xml:space="preserve">* </w:t>
      </w:r>
      <w:r w:rsidR="0064024E" w:rsidRPr="00FE44B0">
        <w:rPr>
          <w:rFonts w:ascii="Tahoma" w:hAnsi="Tahoma" w:cs="Tahoma"/>
          <w:color w:val="FF0000"/>
          <w:cs/>
          <w:lang w:bidi="th-TH"/>
        </w:rPr>
        <w:t xml:space="preserve"> </w:t>
      </w:r>
      <w:r w:rsidR="0064024E" w:rsidRPr="00FE44B0">
        <w:rPr>
          <w:rFonts w:ascii="Tahoma" w:hAnsi="Tahoma" w:cs="Tahoma"/>
          <w:color w:val="002060"/>
          <w:cs/>
          <w:lang w:bidi="th-TH"/>
        </w:rPr>
        <w:t>หรือเทียบเท่า</w:t>
      </w:r>
      <w:r w:rsidR="0064024E" w:rsidRPr="00FE44B0">
        <w:rPr>
          <w:rFonts w:ascii="Tahoma" w:hAnsi="Tahoma" w:cs="Tahoma"/>
          <w:b/>
          <w:bCs/>
          <w:color w:val="002060"/>
          <w:cs/>
          <w:lang w:bidi="th-TH"/>
        </w:rPr>
        <w:t xml:space="preserve"> </w:t>
      </w:r>
      <w:r w:rsidR="006041DB" w:rsidRPr="00FE44B0">
        <w:rPr>
          <w:rFonts w:ascii="Tahoma" w:hAnsi="Tahoma" w:cs="Tahoma"/>
          <w:b/>
          <w:bCs/>
          <w:color w:val="002060"/>
          <w:lang w:bidi="th-TH"/>
        </w:rPr>
        <w:t xml:space="preserve"> </w:t>
      </w:r>
    </w:p>
    <w:p w14:paraId="70DCF0C1" w14:textId="788CDA0E" w:rsidR="00C4362B" w:rsidRPr="00FE44B0" w:rsidRDefault="00C4362B" w:rsidP="00947206">
      <w:pPr>
        <w:spacing w:before="0" w:after="0" w:line="240" w:lineRule="auto"/>
        <w:ind w:left="1440" w:hanging="1440"/>
        <w:rPr>
          <w:rFonts w:ascii="Tahoma" w:hAnsi="Tahoma" w:cs="Tahoma"/>
          <w:noProof/>
          <w:lang w:eastAsia="en-US" w:bidi="th-TH"/>
        </w:rPr>
      </w:pPr>
    </w:p>
    <w:tbl>
      <w:tblPr>
        <w:tblStyle w:val="PlainTable1"/>
        <w:tblW w:w="10615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435"/>
        <w:gridCol w:w="9180"/>
      </w:tblGrid>
      <w:tr w:rsidR="003D7B87" w:rsidRPr="00FE44B0" w14:paraId="1CC4C927" w14:textId="77777777" w:rsidTr="00FE44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35" w:type="dxa"/>
            <w:shd w:val="clear" w:color="auto" w:fill="CAE57B" w:themeFill="accent2" w:themeFillTint="99"/>
            <w:vAlign w:val="center"/>
          </w:tcPr>
          <w:p w14:paraId="670D1439" w14:textId="4E427904" w:rsidR="003D7B87" w:rsidRPr="00FE44B0" w:rsidRDefault="003D7B87" w:rsidP="00947206">
            <w:pPr>
              <w:spacing w:before="0"/>
              <w:ind w:left="-18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1445811151"/>
                <w:placeholder>
                  <w:docPart w:val="A4F671BDE2334F2D9EB09251D5110115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FE44B0">
                  <w:rPr>
                    <w:rFonts w:ascii="Tahoma" w:hAnsi="Tahoma" w:cs="Tahoma"/>
                    <w:b w:val="0"/>
                    <w:bCs w:val="0"/>
                    <w:color w:val="002060"/>
                    <w:cs/>
                    <w:lang w:bidi="th-TH"/>
                  </w:rPr>
                  <w:t>7</w:t>
                </w:r>
              </w:sdtContent>
            </w:sdt>
          </w:p>
        </w:tc>
        <w:tc>
          <w:tcPr>
            <w:tcW w:w="9180" w:type="dxa"/>
            <w:shd w:val="clear" w:color="auto" w:fill="CAE57B" w:themeFill="accent2" w:themeFillTint="99"/>
            <w:vAlign w:val="center"/>
          </w:tcPr>
          <w:p w14:paraId="7BCDAF23" w14:textId="1029BCDB" w:rsidR="003D7B87" w:rsidRPr="00FE44B0" w:rsidRDefault="009F3B79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  <w:rtl/>
                <w:cs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อิส</w:t>
            </w:r>
            <w:proofErr w:type="spellStart"/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ตั</w:t>
            </w:r>
            <w:proofErr w:type="spellEnd"/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นบ</w:t>
            </w:r>
            <w:proofErr w:type="spellStart"/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ูล</w:t>
            </w:r>
            <w:proofErr w:type="spellEnd"/>
            <w:r w:rsidR="002F7C7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– </w:t>
            </w:r>
            <w:proofErr w:type="spellStart"/>
            <w:r w:rsidR="007171A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เซนต์</w:t>
            </w:r>
            <w:proofErr w:type="spellEnd"/>
            <w:r w:rsidR="007171A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โซเฟีย </w:t>
            </w:r>
            <w:r w:rsidR="007171A2"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- </w:t>
            </w:r>
            <w:r w:rsidR="002F7C72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ประเทศไทย </w:t>
            </w:r>
          </w:p>
        </w:tc>
      </w:tr>
    </w:tbl>
    <w:p w14:paraId="0D621940" w14:textId="094C55E3" w:rsidR="003D7B87" w:rsidRPr="00FE44B0" w:rsidRDefault="003D7B87" w:rsidP="0010361B">
      <w:pPr>
        <w:spacing w:before="0" w:after="0" w:line="240" w:lineRule="auto"/>
        <w:ind w:left="1080" w:hanging="108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เช้า</w:t>
      </w:r>
      <w:r w:rsidRPr="00FE44B0">
        <w:rPr>
          <w:rFonts w:ascii="Tahoma" w:hAnsi="Tahoma" w:cs="Tahoma"/>
          <w:color w:val="002060"/>
        </w:rPr>
        <w:tab/>
      </w:r>
      <w:r w:rsidRPr="00FE44B0">
        <w:rPr>
          <w:rFonts w:ascii="Tahoma" w:hAnsi="Tahoma" w:cs="Tahoma"/>
          <w:color w:val="002060"/>
          <w:cs/>
          <w:lang w:bidi="th-TH"/>
        </w:rPr>
        <w:t>บริการอาหารเช้า ณ ห้องอาหารของโรงแรม</w:t>
      </w:r>
    </w:p>
    <w:p w14:paraId="531D4927" w14:textId="43EAE72F" w:rsidR="009565DA" w:rsidRDefault="0009732D" w:rsidP="00947206">
      <w:pPr>
        <w:spacing w:before="0" w:after="0" w:line="240" w:lineRule="auto"/>
        <w:ind w:left="1440"/>
        <w:jc w:val="thaiDistribute"/>
        <w:rPr>
          <w:rFonts w:ascii="Tahoma" w:hAnsi="Tahoma" w:cs="Tahoma"/>
          <w:color w:val="002060"/>
          <w:lang w:bidi="th-TH"/>
        </w:rPr>
      </w:pPr>
      <w:r>
        <w:rPr>
          <w:noProof/>
          <w:lang w:eastAsia="en-US" w:bidi="th-TH"/>
        </w:rPr>
        <w:drawing>
          <wp:anchor distT="0" distB="0" distL="114300" distR="114300" simplePos="0" relativeHeight="251799552" behindDoc="0" locked="0" layoutInCell="1" allowOverlap="1" wp14:anchorId="129866D9" wp14:editId="3572EA12">
            <wp:simplePos x="0" y="0"/>
            <wp:positionH relativeFrom="margin">
              <wp:posOffset>3067050</wp:posOffset>
            </wp:positionH>
            <wp:positionV relativeFrom="margin">
              <wp:posOffset>1868805</wp:posOffset>
            </wp:positionV>
            <wp:extent cx="3810000" cy="2419350"/>
            <wp:effectExtent l="0" t="0" r="0" b="0"/>
            <wp:wrapSquare wrapText="bothSides"/>
            <wp:docPr id="23" name="Picture 23" descr="Hagia Sophia Mosque, the glory of architecture in Istanbul | Move 2 Turk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gia Sophia Mosque, the glory of architecture in Istanbul | Move 2 Turkey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F6ECA" w14:textId="525C8F1B" w:rsidR="009F3B79" w:rsidRDefault="002033AE" w:rsidP="0010361B">
      <w:pPr>
        <w:spacing w:before="0" w:after="0" w:line="240" w:lineRule="auto"/>
        <w:ind w:left="1080"/>
        <w:jc w:val="thaiDistribute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นำ</w:t>
      </w:r>
      <w:r w:rsidR="00D26E1F">
        <w:rPr>
          <w:rFonts w:ascii="Tahoma" w:hAnsi="Tahoma" w:cs="Tahoma" w:hint="cs"/>
          <w:color w:val="002060"/>
          <w:cs/>
          <w:lang w:bidi="th-TH"/>
        </w:rPr>
        <w:t>ท่านถ่ายรูปสวยๆ กับแลนด์มาร์กสำคัญ ขาดไม่ได้ถ้ามาตุรกี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="000609F6" w:rsidRPr="00FE44B0">
        <w:rPr>
          <w:rFonts w:ascii="Tahoma" w:hAnsi="Tahoma" w:cs="Tahoma"/>
          <w:color w:val="FF0000"/>
          <w:cs/>
          <w:lang w:bidi="th-TH"/>
        </w:rPr>
        <w:t>สุเหร่า</w:t>
      </w:r>
      <w:proofErr w:type="spellStart"/>
      <w:r w:rsidR="000609F6" w:rsidRPr="00FE44B0">
        <w:rPr>
          <w:rFonts w:ascii="Tahoma" w:hAnsi="Tahoma" w:cs="Tahoma"/>
          <w:color w:val="FF0000"/>
          <w:cs/>
          <w:lang w:bidi="th-TH"/>
        </w:rPr>
        <w:t>เซนต์</w:t>
      </w:r>
      <w:proofErr w:type="spellEnd"/>
      <w:r w:rsidR="000609F6" w:rsidRPr="00FE44B0">
        <w:rPr>
          <w:rFonts w:ascii="Tahoma" w:hAnsi="Tahoma" w:cs="Tahoma"/>
          <w:color w:val="FF0000"/>
          <w:cs/>
          <w:lang w:bidi="th-TH"/>
        </w:rPr>
        <w:t xml:space="preserve">โซเฟีย </w:t>
      </w:r>
      <w:r w:rsidR="000609F6" w:rsidRPr="00FE44B0">
        <w:rPr>
          <w:rFonts w:ascii="Tahoma" w:hAnsi="Tahoma" w:cs="Tahoma"/>
          <w:color w:val="FF0000"/>
        </w:rPr>
        <w:t xml:space="preserve">Mosque of Hagia Sophia </w:t>
      </w:r>
      <w:r w:rsidR="000609F6" w:rsidRPr="00FE44B0">
        <w:rPr>
          <w:rFonts w:ascii="Tahoma" w:hAnsi="Tahoma" w:cs="Tahoma"/>
          <w:color w:val="002060"/>
          <w:cs/>
          <w:lang w:bidi="th-TH"/>
        </w:rPr>
        <w:t>หรือชื่อในปัจจุบัน คือ พิพิธภัณฑ์ฮายาโซ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ฟี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>อา หรือฮาเจ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ีย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 xml:space="preserve">โซเฟีย </w:t>
      </w:r>
      <w:r w:rsidR="000609F6" w:rsidRPr="00FE44B0">
        <w:rPr>
          <w:rFonts w:ascii="Tahoma" w:hAnsi="Tahoma" w:cs="Tahoma"/>
          <w:color w:val="FF0000"/>
        </w:rPr>
        <w:t xml:space="preserve">Hagia Sophia Museum </w:t>
      </w:r>
      <w:r w:rsidR="000609F6" w:rsidRPr="00FE44B0">
        <w:rPr>
          <w:rFonts w:ascii="Tahoma" w:hAnsi="Tahoma" w:cs="Tahoma"/>
          <w:color w:val="002060"/>
          <w:cs/>
          <w:lang w:bidi="th-TH"/>
        </w:rPr>
        <w:t>เดิมเคยเป็นโบสถ์ของคริสต์ศาสนา นิกายออร์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โธ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>ดอก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ส์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 xml:space="preserve"> ต่อมาถูกเปลี่ยนเป็นสุเหร่า และในปัจจุบันได้กลายมาเป็นพิพิธภัณฑ์ สุเหร่า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เซนต์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>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</w:t>
      </w:r>
      <w:proofErr w:type="spellStart"/>
      <w:r w:rsidR="000609F6" w:rsidRPr="00FE44B0">
        <w:rPr>
          <w:rFonts w:ascii="Tahoma" w:hAnsi="Tahoma" w:cs="Tahoma"/>
          <w:color w:val="002060"/>
          <w:cs/>
          <w:lang w:bidi="th-TH"/>
        </w:rPr>
        <w:t>ไบ</w:t>
      </w:r>
      <w:proofErr w:type="spellEnd"/>
      <w:r w:rsidR="000609F6" w:rsidRPr="00FE44B0">
        <w:rPr>
          <w:rFonts w:ascii="Tahoma" w:hAnsi="Tahoma" w:cs="Tahoma"/>
          <w:color w:val="002060"/>
          <w:cs/>
          <w:lang w:bidi="th-TH"/>
        </w:rPr>
        <w:t xml:space="preserve">แซนไทน์ </w:t>
      </w:r>
    </w:p>
    <w:p w14:paraId="0B382B49" w14:textId="24514358" w:rsidR="005A36D9" w:rsidRDefault="005A36D9" w:rsidP="0010361B">
      <w:pPr>
        <w:spacing w:before="0" w:after="0" w:line="240" w:lineRule="auto"/>
        <w:ind w:hanging="360"/>
        <w:jc w:val="thaiDistribute"/>
        <w:rPr>
          <w:rFonts w:ascii="Tahoma" w:hAnsi="Tahoma" w:cs="Tahoma" w:hint="cs"/>
          <w:color w:val="002060"/>
          <w:cs/>
          <w:lang w:bidi="th-TH"/>
        </w:rPr>
      </w:pPr>
    </w:p>
    <w:p w14:paraId="75B7222E" w14:textId="77777777" w:rsidR="009565DA" w:rsidRPr="00D05FE3" w:rsidRDefault="009565DA" w:rsidP="009565DA">
      <w:pPr>
        <w:spacing w:before="0"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ได้เวลาอันสมควร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ท่าอากาศยาน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ใหม่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เมืองอิส</w:t>
      </w:r>
      <w:proofErr w:type="spellStart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ตั</w:t>
      </w:r>
      <w:proofErr w:type="spellEnd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นบ</w:t>
      </w:r>
      <w:proofErr w:type="spellStart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ูล</w:t>
      </w:r>
      <w:proofErr w:type="spellEnd"/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ประเทศตุรกี</w:t>
      </w:r>
    </w:p>
    <w:p w14:paraId="0DA735DA" w14:textId="77777777" w:rsidR="009565DA" w:rsidRPr="00D05FE3" w:rsidRDefault="009565DA" w:rsidP="009565DA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2C9987A" w14:textId="5D93DAC9" w:rsidR="009565DA" w:rsidRPr="00D05FE3" w:rsidRDefault="009565DA" w:rsidP="009565DA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14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00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น.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ออกเดินทางสู่ ประเทศไทย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สายการบิน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OMAN AIR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WY 164</w:t>
      </w:r>
    </w:p>
    <w:p w14:paraId="6AEB6792" w14:textId="77777777" w:rsidR="009565DA" w:rsidRPr="007D1E06" w:rsidRDefault="009565DA" w:rsidP="009565DA">
      <w:pPr>
        <w:spacing w:before="0" w:after="0" w:line="20" w:lineRule="atLeast"/>
        <w:ind w:left="1080" w:hanging="1080"/>
        <w:rPr>
          <w:rFonts w:ascii="Leelawadee" w:hAnsi="Leelawadee" w:cs="Leelawadee"/>
          <w:color w:val="FF0000"/>
          <w:sz w:val="24"/>
          <w:szCs w:val="24"/>
          <w:cs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5 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63F1316A" w14:textId="77777777" w:rsidR="009565DA" w:rsidRPr="00D05FE3" w:rsidRDefault="009565DA" w:rsidP="009565DA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701A692" w14:textId="77777777" w:rsidR="009565DA" w:rsidRPr="00DE5EC8" w:rsidRDefault="009565DA" w:rsidP="009565D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19</w:t>
      </w:r>
      <w:r w:rsidRPr="00D05FE3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5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5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  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ท่าอากาศยานฯ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มัสกัต ประเทศโอมาน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DE5EC8">
        <w:rPr>
          <w:rFonts w:ascii="Leelawadee" w:hAnsi="Leelawadee" w:cs="Leelawadee"/>
          <w:color w:val="002060"/>
          <w:sz w:val="24"/>
          <w:szCs w:val="24"/>
          <w:lang w:bidi="th-TH"/>
        </w:rPr>
        <w:t>(</w:t>
      </w:r>
      <w:r w:rsidRPr="00DE5EC8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แวะเปลี่ยนเครื่อง </w:t>
      </w:r>
      <w:r w:rsidRPr="00DE5EC8">
        <w:rPr>
          <w:rFonts w:ascii="Leelawadee" w:hAnsi="Leelawadee" w:cs="Leelawadee"/>
          <w:color w:val="002060"/>
          <w:sz w:val="24"/>
          <w:szCs w:val="24"/>
          <w:lang w:bidi="th-TH"/>
        </w:rPr>
        <w:t>1.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1</w:t>
      </w:r>
      <w:r w:rsidRPr="00DE5EC8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5 </w:t>
      </w:r>
      <w:r w:rsidRPr="00DE5EC8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ชม. เวลาท้องถิ่นช้ากว่าประเทศไทย </w:t>
      </w:r>
      <w:r w:rsidRPr="00DE5EC8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3 </w:t>
      </w:r>
      <w:r w:rsidRPr="00DE5EC8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ชม.)</w:t>
      </w:r>
    </w:p>
    <w:p w14:paraId="555FFA91" w14:textId="77777777" w:rsidR="009565DA" w:rsidRPr="00D05FE3" w:rsidRDefault="009565DA" w:rsidP="009565DA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E1C6A1C" w14:textId="77777777" w:rsidR="009565DA" w:rsidRDefault="009565DA" w:rsidP="009565DA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21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1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D05FE3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ประเทศไทย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สายการบิน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OMAN AIR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WY 81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>(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ใช้เวลาบิน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6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.10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628DFE5D" w14:textId="01107002" w:rsidR="00F03296" w:rsidRPr="00FE44B0" w:rsidRDefault="00F03296" w:rsidP="00947206">
      <w:pPr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  <w:cs/>
          <w:lang w:bidi="th-TH"/>
        </w:rPr>
      </w:pPr>
    </w:p>
    <w:p w14:paraId="6B4B0317" w14:textId="3429A9E0" w:rsidR="00E46213" w:rsidRPr="00FE44B0" w:rsidRDefault="00E46213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tbl>
      <w:tblPr>
        <w:tblStyle w:val="PlainTable11"/>
        <w:tblW w:w="1055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777"/>
        <w:gridCol w:w="8774"/>
      </w:tblGrid>
      <w:tr w:rsidR="007D1E06" w:rsidRPr="00FE44B0" w14:paraId="79AF7645" w14:textId="77777777" w:rsidTr="009565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5" w:type="dxa"/>
            <w:shd w:val="clear" w:color="auto" w:fill="CAE57B" w:themeFill="accent2" w:themeFillTint="99"/>
            <w:vAlign w:val="center"/>
          </w:tcPr>
          <w:p w14:paraId="724624BD" w14:textId="3E4E140F" w:rsidR="002F7C72" w:rsidRPr="00FE44B0" w:rsidRDefault="002F7C72" w:rsidP="00947206">
            <w:pPr>
              <w:spacing w:before="0"/>
              <w:ind w:left="1440" w:hanging="144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วันที่</w:t>
            </w:r>
            <w:r w:rsidRPr="00FE44B0">
              <w:rPr>
                <w:rFonts w:ascii="Tahoma" w:hAnsi="Tahoma" w:cs="Tahoma"/>
                <w:b w:val="0"/>
                <w:bCs w:val="0"/>
                <w:color w:val="002060"/>
                <w:lang w:bidi="th-TH"/>
              </w:rPr>
              <w:t xml:space="preserve"> </w:t>
            </w:r>
            <w:sdt>
              <w:sdtPr>
                <w:rPr>
                  <w:rFonts w:ascii="Tahoma" w:hAnsi="Tahoma" w:cs="Tahoma"/>
                  <w:color w:val="002060"/>
                  <w:cs/>
                  <w:lang w:bidi="th-TH"/>
                </w:rPr>
                <w:id w:val="2069843848"/>
                <w:placeholder>
                  <w:docPart w:val="FFEA284889824D6DB70B891811586008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F71465" w:rsidRPr="00FE44B0">
                  <w:rPr>
                    <w:rFonts w:ascii="Tahoma" w:hAnsi="Tahoma" w:cs="Tahoma"/>
                    <w:b w:val="0"/>
                    <w:bCs w:val="0"/>
                    <w:color w:val="002060"/>
                    <w:lang w:bidi="th-TH"/>
                  </w:rPr>
                  <w:t>8</w:t>
                </w:r>
              </w:sdtContent>
            </w:sdt>
          </w:p>
        </w:tc>
        <w:tc>
          <w:tcPr>
            <w:tcW w:w="9296" w:type="dxa"/>
            <w:shd w:val="clear" w:color="auto" w:fill="CAE57B" w:themeFill="accent2" w:themeFillTint="99"/>
            <w:vAlign w:val="center"/>
          </w:tcPr>
          <w:p w14:paraId="07FC6B5D" w14:textId="69DED071" w:rsidR="002F7C72" w:rsidRPr="00FE44B0" w:rsidRDefault="002F7C72" w:rsidP="00947206">
            <w:pPr>
              <w:spacing w:before="0"/>
              <w:ind w:left="1440" w:hanging="144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2060"/>
              </w:rPr>
            </w:pPr>
            <w:r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>สมุทรปราการ (ท่าอากาศยาน สุวรรณภูมิ)</w:t>
            </w:r>
            <w:r w:rsidR="009D73C1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ประเทศไทย</w:t>
            </w:r>
            <w:r w:rsidR="00DD4448" w:rsidRPr="00FE44B0">
              <w:rPr>
                <w:rFonts w:ascii="Tahoma" w:hAnsi="Tahoma" w:cs="Tahoma"/>
                <w:b w:val="0"/>
                <w:bCs w:val="0"/>
                <w:color w:val="002060"/>
                <w:cs/>
                <w:lang w:bidi="th-TH"/>
              </w:rPr>
              <w:t xml:space="preserve"> </w:t>
            </w:r>
          </w:p>
        </w:tc>
      </w:tr>
    </w:tbl>
    <w:p w14:paraId="5B592AB4" w14:textId="0CB1BE4E" w:rsidR="002F7C72" w:rsidRPr="00FE44B0" w:rsidRDefault="002F7C72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5EBBE35" w14:textId="7422C846" w:rsidR="001A728F" w:rsidRPr="00FE44B0" w:rsidRDefault="009565DA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9565DA">
        <w:rPr>
          <w:rFonts w:ascii="Tahoma" w:hAnsi="Tahoma" w:cs="Tahoma"/>
          <w:color w:val="002060"/>
          <w:cs/>
          <w:lang w:bidi="th-TH"/>
        </w:rPr>
        <w:t xml:space="preserve">06:20  </w:t>
      </w:r>
      <w:r w:rsidRPr="009565DA">
        <w:rPr>
          <w:rFonts w:ascii="Tahoma" w:hAnsi="Tahoma" w:cs="Tahoma" w:hint="cs"/>
          <w:color w:val="002060"/>
          <w:cs/>
          <w:lang w:bidi="th-TH"/>
        </w:rPr>
        <w:t>น</w:t>
      </w:r>
      <w:r w:rsidRPr="009565DA">
        <w:rPr>
          <w:rFonts w:ascii="Tahoma" w:hAnsi="Tahoma" w:cs="Tahoma"/>
          <w:color w:val="002060"/>
          <w:cs/>
          <w:lang w:bidi="th-TH"/>
        </w:rPr>
        <w:t>.</w:t>
      </w:r>
      <w:r w:rsidRPr="009565DA">
        <w:rPr>
          <w:rFonts w:ascii="Tahoma" w:hAnsi="Tahoma" w:cs="Tahoma"/>
          <w:color w:val="002060"/>
          <w:cs/>
          <w:lang w:bidi="th-TH"/>
        </w:rPr>
        <w:tab/>
      </w:r>
      <w:r w:rsidRPr="009565DA">
        <w:rPr>
          <w:rFonts w:ascii="Tahoma" w:hAnsi="Tahoma" w:cs="Tahoma" w:hint="cs"/>
          <w:color w:val="002060"/>
          <w:cs/>
          <w:lang w:bidi="th-TH"/>
        </w:rPr>
        <w:t>เดินทางถึง</w:t>
      </w:r>
      <w:r w:rsidRPr="009565DA">
        <w:rPr>
          <w:rFonts w:ascii="Tahoma" w:hAnsi="Tahoma" w:cs="Tahoma"/>
          <w:color w:val="002060"/>
          <w:cs/>
          <w:lang w:bidi="th-TH"/>
        </w:rPr>
        <w:t xml:space="preserve"> </w:t>
      </w:r>
      <w:r w:rsidRPr="009565DA">
        <w:rPr>
          <w:rFonts w:ascii="Tahoma" w:hAnsi="Tahoma" w:cs="Tahoma" w:hint="cs"/>
          <w:color w:val="002060"/>
          <w:cs/>
          <w:lang w:bidi="th-TH"/>
        </w:rPr>
        <w:t>ท่าอากาศยานฯ</w:t>
      </w:r>
      <w:r w:rsidRPr="009565DA">
        <w:rPr>
          <w:rFonts w:ascii="Tahoma" w:hAnsi="Tahoma" w:cs="Tahoma"/>
          <w:color w:val="002060"/>
          <w:cs/>
          <w:lang w:bidi="th-TH"/>
        </w:rPr>
        <w:t xml:space="preserve"> </w:t>
      </w:r>
      <w:r w:rsidRPr="009565DA">
        <w:rPr>
          <w:rFonts w:ascii="Tahoma" w:hAnsi="Tahoma" w:cs="Tahoma" w:hint="cs"/>
          <w:color w:val="002060"/>
          <w:cs/>
          <w:lang w:bidi="th-TH"/>
        </w:rPr>
        <w:t>สุวรรณภูมิ</w:t>
      </w:r>
      <w:r w:rsidRPr="009565DA">
        <w:rPr>
          <w:rFonts w:ascii="Tahoma" w:hAnsi="Tahoma" w:cs="Tahoma"/>
          <w:color w:val="002060"/>
          <w:cs/>
          <w:lang w:bidi="th-TH"/>
        </w:rPr>
        <w:t xml:space="preserve">  </w:t>
      </w:r>
      <w:r w:rsidRPr="009565DA">
        <w:rPr>
          <w:rFonts w:ascii="Tahoma" w:hAnsi="Tahoma" w:cs="Tahoma" w:hint="cs"/>
          <w:color w:val="002060"/>
          <w:cs/>
          <w:lang w:bidi="th-TH"/>
        </w:rPr>
        <w:t>ประเทศไทย</w:t>
      </w:r>
      <w:r w:rsidRPr="009565DA">
        <w:rPr>
          <w:rFonts w:ascii="Tahoma" w:hAnsi="Tahoma" w:cs="Tahoma"/>
          <w:color w:val="002060"/>
          <w:cs/>
          <w:lang w:bidi="th-TH"/>
        </w:rPr>
        <w:t xml:space="preserve"> </w:t>
      </w:r>
      <w:r w:rsidRPr="009565DA">
        <w:rPr>
          <w:rFonts w:ascii="Tahoma" w:hAnsi="Tahoma" w:cs="Tahoma" w:hint="cs"/>
          <w:color w:val="002060"/>
          <w:cs/>
          <w:lang w:bidi="th-TH"/>
        </w:rPr>
        <w:t>โดย</w:t>
      </w:r>
      <w:proofErr w:type="spellStart"/>
      <w:r w:rsidRPr="009565DA">
        <w:rPr>
          <w:rFonts w:ascii="Tahoma" w:hAnsi="Tahoma" w:cs="Tahoma" w:hint="cs"/>
          <w:color w:val="002060"/>
          <w:cs/>
          <w:lang w:bidi="th-TH"/>
        </w:rPr>
        <w:t>สวั</w:t>
      </w:r>
      <w:proofErr w:type="spellEnd"/>
      <w:r w:rsidRPr="009565DA">
        <w:rPr>
          <w:rFonts w:ascii="Tahoma" w:hAnsi="Tahoma" w:cs="Tahoma" w:hint="cs"/>
          <w:color w:val="002060"/>
          <w:cs/>
          <w:lang w:bidi="th-TH"/>
        </w:rPr>
        <w:t>สดิภาพพร้อมด้วยความประทับใจ</w:t>
      </w:r>
    </w:p>
    <w:p w14:paraId="02EDB84B" w14:textId="77777777" w:rsidR="009565DA" w:rsidRDefault="009565DA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2C25B12F" w14:textId="756A1D2A" w:rsidR="00496A3D" w:rsidRDefault="001A728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lang w:bidi="th-TH"/>
        </w:rPr>
        <w:t>@@@@@@@@@@@@@@@@</w:t>
      </w:r>
    </w:p>
    <w:p w14:paraId="330C5743" w14:textId="77777777" w:rsidR="00BC17C2" w:rsidRDefault="00BC17C2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4AF58197" w14:textId="77777777" w:rsidR="00735847" w:rsidRPr="00BC17C2" w:rsidRDefault="00735847" w:rsidP="00947206">
      <w:pPr>
        <w:pStyle w:val="NormalWeb"/>
        <w:spacing w:before="0" w:beforeAutospacing="0" w:after="0" w:afterAutospacing="0"/>
        <w:jc w:val="center"/>
        <w:rPr>
          <w:rFonts w:ascii="Tahoma" w:hAnsi="Tahoma" w:cs="Tahoma"/>
          <w:b/>
          <w:bCs/>
          <w:color w:val="FF0000"/>
          <w:sz w:val="22"/>
          <w:szCs w:val="22"/>
          <w:lang w:bidi="th-TH"/>
        </w:rPr>
      </w:pPr>
      <w:r w:rsidRPr="00BC17C2">
        <w:rPr>
          <w:rFonts w:ascii="Tahoma" w:hAnsi="Tahoma" w:cs="Tahoma"/>
          <w:b/>
          <w:bCs/>
          <w:color w:val="FF0000"/>
          <w:sz w:val="22"/>
          <w:szCs w:val="22"/>
          <w:cs/>
          <w:lang w:bidi="th-TH"/>
        </w:rPr>
        <w:t>รายการท่องเที่ยวอาจเปลี่ยนแปลงได้</w:t>
      </w:r>
      <w:r w:rsidRPr="00BC17C2">
        <w:rPr>
          <w:rFonts w:ascii="Tahoma" w:hAnsi="Tahoma" w:cs="Tahoma"/>
          <w:b/>
          <w:bCs/>
          <w:color w:val="FF0000"/>
          <w:sz w:val="22"/>
          <w:szCs w:val="22"/>
          <w:rtl/>
        </w:rPr>
        <w:t xml:space="preserve"> </w:t>
      </w:r>
      <w:r w:rsidRPr="00BC17C2">
        <w:rPr>
          <w:rFonts w:ascii="Tahoma" w:hAnsi="Tahoma" w:cs="Tahoma"/>
          <w:b/>
          <w:bCs/>
          <w:color w:val="FF0000"/>
          <w:sz w:val="22"/>
          <w:szCs w:val="22"/>
          <w:cs/>
          <w:lang w:bidi="th-TH"/>
        </w:rPr>
        <w:t>ทั้งนี้โดยคำนึงถึงประโยชน์ของลูกค้าเป็นสำคัญ</w:t>
      </w:r>
      <w:r w:rsidRPr="00BC17C2">
        <w:rPr>
          <w:rFonts w:ascii="Tahoma" w:hAnsi="Tahoma" w:cs="Tahoma"/>
          <w:b/>
          <w:bCs/>
          <w:color w:val="FF0000"/>
          <w:sz w:val="22"/>
          <w:szCs w:val="22"/>
          <w:rtl/>
        </w:rPr>
        <w:t>***</w:t>
      </w:r>
    </w:p>
    <w:p w14:paraId="477969E7" w14:textId="49B04617" w:rsidR="00735847" w:rsidRPr="00BC17C2" w:rsidRDefault="00735847" w:rsidP="00947206">
      <w:pPr>
        <w:pStyle w:val="NoSpacing"/>
        <w:spacing w:before="0"/>
        <w:jc w:val="center"/>
        <w:rPr>
          <w:rFonts w:ascii="Tahoma" w:hAnsi="Tahoma" w:cs="Tahoma"/>
          <w:b/>
          <w:bCs/>
          <w:color w:val="FF0000"/>
          <w:rtl/>
          <w:cs/>
        </w:rPr>
      </w:pPr>
      <w:r w:rsidRPr="00BC17C2">
        <w:rPr>
          <w:rFonts w:ascii="Tahoma" w:hAnsi="Tahoma" w:cs="Tahoma"/>
          <w:b/>
          <w:bCs/>
          <w:color w:val="FF0000"/>
        </w:rPr>
        <w:t>**</w:t>
      </w:r>
      <w:r w:rsidRPr="00BC17C2">
        <w:rPr>
          <w:rFonts w:ascii="Tahoma" w:hAnsi="Tahoma" w:cs="Tahoma"/>
          <w:b/>
          <w:bCs/>
          <w:color w:val="FF0000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17E099EA" w14:textId="1F2D5D2E" w:rsidR="00735847" w:rsidRPr="00BC17C2" w:rsidRDefault="00735847" w:rsidP="00947206">
      <w:pPr>
        <w:pStyle w:val="NoSpacing"/>
        <w:spacing w:before="0"/>
        <w:jc w:val="center"/>
        <w:rPr>
          <w:rFonts w:ascii="Tahoma" w:hAnsi="Tahoma" w:cs="Tahoma"/>
          <w:b/>
          <w:bCs/>
          <w:color w:val="FF0000"/>
        </w:rPr>
      </w:pPr>
      <w:r w:rsidRPr="00BC17C2">
        <w:rPr>
          <w:rFonts w:ascii="Tahoma" w:hAnsi="Tahoma" w:cs="Tahoma"/>
          <w:b/>
          <w:bCs/>
          <w:color w:val="FF0000"/>
          <w:cs/>
          <w:lang w:bidi="th-TH"/>
        </w:rPr>
        <w:t>จะอิงตามรายละเอียดของโปรแกรมที่ขายเป็นหลัก</w:t>
      </w:r>
      <w:r w:rsidRPr="00BC17C2">
        <w:rPr>
          <w:rFonts w:ascii="Tahoma" w:hAnsi="Tahoma" w:cs="Tahoma"/>
          <w:b/>
          <w:bCs/>
          <w:color w:val="FF0000"/>
          <w:rtl/>
          <w:cs/>
        </w:rPr>
        <w:t>**</w:t>
      </w:r>
    </w:p>
    <w:p w14:paraId="17D575FB" w14:textId="77CC966E" w:rsidR="00735847" w:rsidRDefault="00735847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7EB402C7" w14:textId="344A3AB8" w:rsidR="00053A7F" w:rsidRDefault="00053A7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1EBB7325" w14:textId="183D252A" w:rsidR="00053A7F" w:rsidRDefault="00053A7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7CC7841C" w14:textId="0D242DCC" w:rsidR="00053A7F" w:rsidRDefault="00053A7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3FFD95E5" w14:textId="7E6C412A" w:rsidR="00053A7F" w:rsidRDefault="00053A7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p w14:paraId="1A0CD355" w14:textId="77777777" w:rsidR="00053A7F" w:rsidRDefault="00053A7F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</w:rPr>
      </w:pPr>
    </w:p>
    <w:tbl>
      <w:tblPr>
        <w:tblStyle w:val="GridTable1Light-Accent2"/>
        <w:tblW w:w="1080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single" w:sz="4" w:space="0" w:color="A5D028" w:themeColor="accent2"/>
          <w:insideV w:val="single" w:sz="4" w:space="0" w:color="A5D028" w:themeColor="accent2"/>
        </w:tblBorders>
        <w:tblLayout w:type="fixed"/>
        <w:tblLook w:val="04A0" w:firstRow="1" w:lastRow="0" w:firstColumn="1" w:lastColumn="0" w:noHBand="0" w:noVBand="1"/>
      </w:tblPr>
      <w:tblGrid>
        <w:gridCol w:w="3235"/>
        <w:gridCol w:w="1530"/>
        <w:gridCol w:w="990"/>
        <w:gridCol w:w="1530"/>
        <w:gridCol w:w="1530"/>
        <w:gridCol w:w="900"/>
        <w:gridCol w:w="1079"/>
        <w:gridCol w:w="7"/>
      </w:tblGrid>
      <w:tr w:rsidR="00F81230" w14:paraId="25ADBCC0" w14:textId="77777777" w:rsidTr="003030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4B5BB05F" w14:textId="77777777" w:rsidR="00F81230" w:rsidRPr="0030309F" w:rsidRDefault="00F81230" w:rsidP="00947206">
            <w:pPr>
              <w:spacing w:before="0"/>
              <w:jc w:val="center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วันเดินทาง</w:t>
            </w:r>
          </w:p>
        </w:tc>
        <w:tc>
          <w:tcPr>
            <w:tcW w:w="1530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789F7D1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หมายเหตุ</w:t>
            </w:r>
          </w:p>
        </w:tc>
        <w:tc>
          <w:tcPr>
            <w:tcW w:w="6036" w:type="dxa"/>
            <w:gridSpan w:val="6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22F4D575" w14:textId="77777777" w:rsidR="00F81230" w:rsidRPr="0030309F" w:rsidRDefault="00F81230" w:rsidP="00947206">
            <w:pPr>
              <w:spacing w:befor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cs/>
                <w:lang w:bidi="th-TH"/>
              </w:rPr>
              <w:t>ราคาทัวร์ (บาท / ท่าน) พักห้องละ 2 ท่าน</w:t>
            </w:r>
          </w:p>
        </w:tc>
      </w:tr>
      <w:tr w:rsidR="00F81230" w14:paraId="6ECDE08E" w14:textId="77777777" w:rsidTr="0030309F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152EE406" w14:textId="77777777" w:rsidR="00F81230" w:rsidRPr="0030309F" w:rsidRDefault="00F81230" w:rsidP="00947206">
            <w:pPr>
              <w:spacing w:before="0"/>
              <w:rPr>
                <w:rFonts w:asciiTheme="minorBidi" w:hAnsiTheme="minorBidi"/>
                <w:b w:val="0"/>
                <w:bCs w:val="0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1530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42EE7E97" w14:textId="77777777" w:rsidR="00F81230" w:rsidRPr="0030309F" w:rsidRDefault="00F81230" w:rsidP="00947206">
            <w:pP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27B3A7A" w14:textId="7C8A236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C7F2912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เด็กไม่เกิน 12 ปี พักกับผู้ใหญ่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5576DB6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 xml:space="preserve">เด็กไม่เกิน 12 ปี พักกับผู้ใหญ่ 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  <w:t>(ไม่มีเตียง)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6188E3F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พักเดี่ยว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715EA65" w14:textId="77777777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673A5" w:themeColor="text2" w:themeShade="BF"/>
                <w:sz w:val="24"/>
                <w:szCs w:val="24"/>
                <w:lang w:bidi="th-TH"/>
              </w:rPr>
            </w:pP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t>วีซ่า</w:t>
            </w:r>
            <w:r w:rsidRPr="0030309F">
              <w:rPr>
                <w:rFonts w:asciiTheme="minorBidi" w:hAnsiTheme="minorBidi"/>
                <w:color w:val="0673A5" w:themeColor="text2" w:themeShade="BF"/>
                <w:sz w:val="24"/>
                <w:szCs w:val="24"/>
                <w:cs/>
                <w:lang w:bidi="th-TH"/>
              </w:rPr>
              <w:br/>
            </w:r>
            <w:r w:rsidRPr="0030309F">
              <w:rPr>
                <w:rFonts w:asciiTheme="minorBidi" w:hAnsiTheme="minorBidi"/>
                <w:color w:val="F56617" w:themeColor="accent6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F81230" w:rsidRPr="007D1E06" w14:paraId="44A1B3CC" w14:textId="77777777" w:rsidTr="0030309F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CB2A7A8" w14:textId="0CF5E776" w:rsidR="00F81230" w:rsidRPr="0030309F" w:rsidRDefault="0042621B" w:rsidP="00947206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1" w:name="_Hlk103790032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22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29 มิถุนายน</w:t>
            </w:r>
            <w:r w:rsidR="00F81230" w:rsidRPr="0030309F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 </w:t>
            </w:r>
            <w:r w:rsidR="00F81230" w:rsidRPr="0030309F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7CD6B47D" w14:textId="053B7E21" w:rsidR="00F81230" w:rsidRPr="0030309F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3D72528" w14:textId="658C6AF6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C76E62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FB95235" w14:textId="5A144950" w:rsidR="00F81230" w:rsidRPr="0030309F" w:rsidRDefault="0042621B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C76E62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393C3ED" w14:textId="4CEE288C" w:rsidR="00F81230" w:rsidRPr="0030309F" w:rsidRDefault="009565DA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="00C76E62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1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="00F81230"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="00F81230"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6D01A90" w14:textId="77777777" w:rsidR="00F81230" w:rsidRPr="0030309F" w:rsidRDefault="00F81230" w:rsidP="00947206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897DA63" w14:textId="77777777" w:rsidR="00F81230" w:rsidRPr="007D1E06" w:rsidRDefault="00F81230" w:rsidP="00947206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bookmarkEnd w:id="1"/>
      <w:tr w:rsidR="004B2F15" w:rsidRPr="007D1E06" w14:paraId="5D0403D4" w14:textId="77777777" w:rsidTr="00032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EC4094E" w14:textId="2DC9B9CD" w:rsidR="004B2F15" w:rsidRPr="0030309F" w:rsidRDefault="004B2F15" w:rsidP="0003283D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7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proofErr w:type="spellStart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กรกฎา</w:t>
            </w:r>
            <w:proofErr w:type="spellEnd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3 สิงหา</w:t>
            </w:r>
            <w:r w:rsidRPr="0030309F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Pr="0030309F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51A5E68D" w14:textId="77777777" w:rsidR="004B2F15" w:rsidRPr="0030309F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48A9AAB" w14:textId="23EB9AAF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45C7E18" w14:textId="4CD1E794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4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B5E2EBE" w14:textId="4E7CD0BC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7340890" w14:textId="77777777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239587A" w14:textId="77777777" w:rsidR="004B2F15" w:rsidRPr="007D1E06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4B2F15" w:rsidRPr="007D1E06" w14:paraId="7E6CA1A4" w14:textId="77777777" w:rsidTr="0003283D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E13CF1A" w14:textId="20B3D39C" w:rsidR="004B2F15" w:rsidRPr="0030309F" w:rsidRDefault="004B2F15" w:rsidP="0003283D">
            <w:pPr>
              <w:spacing w:before="0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3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10 สิงหาคม</w:t>
            </w:r>
            <w:r w:rsidRPr="0030309F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 </w:t>
            </w:r>
            <w:r w:rsidRPr="0030309F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58FD18A5" w14:textId="77777777" w:rsidR="004B2F15" w:rsidRPr="0030309F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0A76A0E" w14:textId="05B74B07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5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19C5515" w14:textId="0548DB48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4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578D0BC" w14:textId="44803020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3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</w:t>
            </w: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16EC93EE" w14:textId="77777777" w:rsidR="004B2F15" w:rsidRPr="0030309F" w:rsidRDefault="004B2F15" w:rsidP="0003283D">
            <w:pPr>
              <w:spacing w:befor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</w:pPr>
            <w:r w:rsidRPr="0030309F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6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lang w:bidi="th-TH"/>
              </w:rPr>
              <w:t>,</w:t>
            </w:r>
            <w:r w:rsidRPr="0030309F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079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CF3C22B" w14:textId="77777777" w:rsidR="004B2F15" w:rsidRPr="007D1E06" w:rsidRDefault="004B2F15" w:rsidP="0003283D">
            <w:pPr>
              <w:spacing w:befor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</w:tbl>
    <w:p w14:paraId="1AE48120" w14:textId="049AB2B0" w:rsidR="00F81230" w:rsidRDefault="00F81230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DC5B133" w14:textId="03CBADA0" w:rsidR="004B2F15" w:rsidRDefault="004B2F15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37D07718" w14:textId="77777777" w:rsidR="004B2F15" w:rsidRDefault="004B2F15" w:rsidP="00947206">
      <w:pPr>
        <w:spacing w:before="0" w:after="0" w:line="240" w:lineRule="auto"/>
        <w:ind w:left="1440" w:hanging="1440"/>
        <w:jc w:val="center"/>
        <w:rPr>
          <w:rFonts w:ascii="Tahoma" w:hAnsi="Tahoma" w:cs="Tahoma"/>
          <w:color w:val="002060"/>
          <w:lang w:bidi="th-TH"/>
        </w:rPr>
      </w:pPr>
    </w:p>
    <w:p w14:paraId="0EDA04F9" w14:textId="7D13EEDD" w:rsidR="00257C07" w:rsidRPr="00FE44B0" w:rsidRDefault="00257C07" w:rsidP="00947206">
      <w:pPr>
        <w:spacing w:before="0" w:after="0" w:line="240" w:lineRule="auto"/>
        <w:ind w:left="1440" w:hanging="1440"/>
        <w:rPr>
          <w:rFonts w:ascii="Tahoma" w:hAnsi="Tahoma" w:cs="Tahoma"/>
          <w:b/>
          <w:bCs/>
          <w:color w:val="FF0000"/>
          <w:lang w:bidi="th-TH"/>
        </w:rPr>
      </w:pPr>
      <w:r w:rsidRPr="00FE44B0">
        <w:rPr>
          <w:rFonts w:ascii="Tahoma" w:hAnsi="Tahoma" w:cs="Tahoma"/>
          <w:b/>
          <w:bCs/>
          <w:color w:val="FF0000"/>
          <w:cs/>
          <w:lang w:bidi="th-TH"/>
        </w:rPr>
        <w:t>เงื่อนไขการเดินทางระหว่างสถานการณ์โควิค</w:t>
      </w:r>
      <w:r w:rsidRPr="00FE44B0">
        <w:rPr>
          <w:rFonts w:ascii="Tahoma" w:hAnsi="Tahoma" w:cs="Tahoma"/>
          <w:b/>
          <w:bCs/>
          <w:color w:val="FF0000"/>
          <w:lang w:bidi="th-TH"/>
        </w:rPr>
        <w:t>1</w:t>
      </w:r>
      <w:r w:rsidR="00117681" w:rsidRPr="00FE44B0">
        <w:rPr>
          <w:rFonts w:ascii="Tahoma" w:hAnsi="Tahoma" w:cs="Tahoma"/>
          <w:b/>
          <w:bCs/>
          <w:color w:val="FF0000"/>
          <w:lang w:bidi="th-TH"/>
        </w:rPr>
        <w:t>9</w:t>
      </w:r>
    </w:p>
    <w:p w14:paraId="1CA30F94" w14:textId="0075CAC7" w:rsidR="00117681" w:rsidRPr="00FE44B0" w:rsidRDefault="00B850F7" w:rsidP="00947206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  <w:r w:rsidRPr="00FE44B0">
        <w:rPr>
          <w:rFonts w:ascii="Tahoma" w:hAnsi="Tahoma" w:cs="Tahoma"/>
          <w:color w:val="002060"/>
          <w:cs/>
          <w:lang w:bidi="th-TH"/>
        </w:rPr>
        <w:t>1</w:t>
      </w:r>
      <w:r w:rsidR="00117681" w:rsidRPr="00FE44B0">
        <w:rPr>
          <w:rFonts w:ascii="Tahoma" w:hAnsi="Tahoma" w:cs="Tahoma"/>
          <w:color w:val="002060"/>
          <w:lang w:bidi="th-TH"/>
        </w:rPr>
        <w:t xml:space="preserve">. </w:t>
      </w:r>
      <w:r w:rsidR="00117681" w:rsidRPr="00FE44B0">
        <w:rPr>
          <w:rFonts w:ascii="Tahoma" w:hAnsi="Tahoma" w:cs="Tahoma"/>
          <w:color w:val="002060"/>
          <w:cs/>
          <w:lang w:bidi="th-TH"/>
        </w:rPr>
        <w:t>เอกสารจะต้องเตรียมก่อนการเดินทาง</w:t>
      </w:r>
    </w:p>
    <w:p w14:paraId="040A0246" w14:textId="68C7825B" w:rsidR="00117681" w:rsidRPr="005308BD" w:rsidRDefault="00117681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Tahoma" w:hAnsi="Tahoma" w:cs="Tahoma"/>
          <w:color w:val="002060"/>
          <w:lang w:bidi="th-TH"/>
        </w:rPr>
      </w:pPr>
      <w:r w:rsidRPr="005308BD">
        <w:rPr>
          <w:rFonts w:ascii="Tahoma" w:hAnsi="Tahoma" w:cs="Tahoma"/>
          <w:color w:val="002060"/>
          <w:cs/>
          <w:lang w:bidi="th-TH"/>
        </w:rPr>
        <w:t xml:space="preserve">พาสปอร์ตตัวจริง (เหลืออายุการใช้งานมากกว่า </w:t>
      </w:r>
      <w:r w:rsidRPr="005308BD">
        <w:rPr>
          <w:rFonts w:ascii="Tahoma" w:hAnsi="Tahoma" w:cs="Tahoma"/>
          <w:color w:val="002060"/>
          <w:lang w:bidi="th-TH"/>
        </w:rPr>
        <w:t xml:space="preserve">6 </w:t>
      </w:r>
      <w:r w:rsidRPr="005308BD">
        <w:rPr>
          <w:rFonts w:ascii="Tahoma" w:hAnsi="Tahoma" w:cs="Tahoma"/>
          <w:color w:val="002060"/>
          <w:cs/>
          <w:lang w:bidi="th-TH"/>
        </w:rPr>
        <w:t>เดือน)</w:t>
      </w:r>
    </w:p>
    <w:p w14:paraId="06030468" w14:textId="235249DD" w:rsidR="007F6D4B" w:rsidRPr="005308BD" w:rsidRDefault="004C0636" w:rsidP="005308BD">
      <w:pPr>
        <w:pStyle w:val="ListParagraph"/>
        <w:numPr>
          <w:ilvl w:val="0"/>
          <w:numId w:val="40"/>
        </w:numPr>
        <w:spacing w:before="0" w:after="0" w:line="240" w:lineRule="auto"/>
        <w:rPr>
          <w:rFonts w:ascii="Tahoma" w:hAnsi="Tahoma" w:cs="Tahoma"/>
          <w:color w:val="002060"/>
          <w:lang w:bidi="th-TH"/>
        </w:rPr>
      </w:pPr>
      <w:r w:rsidRPr="005308BD">
        <w:rPr>
          <w:rFonts w:ascii="Tahoma" w:hAnsi="Tahoma" w:cs="Tahoma"/>
          <w:color w:val="002060"/>
          <w:cs/>
          <w:lang w:bidi="th-TH"/>
        </w:rPr>
        <w:t xml:space="preserve">วัคซีนพาสปอร์ต </w:t>
      </w:r>
      <w:r w:rsidR="00B850F7" w:rsidRPr="005308BD">
        <w:rPr>
          <w:rFonts w:ascii="Tahoma" w:hAnsi="Tahoma" w:cs="Tahoma"/>
          <w:color w:val="002060"/>
          <w:cs/>
          <w:lang w:bidi="th-TH"/>
        </w:rPr>
        <w:t>หรือเอกสาร</w:t>
      </w:r>
      <w:r w:rsidRPr="005308BD">
        <w:rPr>
          <w:rFonts w:ascii="Tahoma" w:hAnsi="Tahoma" w:cs="Tahoma"/>
          <w:color w:val="002060"/>
          <w:cs/>
          <w:lang w:bidi="th-TH"/>
        </w:rPr>
        <w:t xml:space="preserve">รับรองการฉีดวัคซีนโควิค </w:t>
      </w:r>
      <w:r w:rsidRPr="005308BD">
        <w:rPr>
          <w:rFonts w:ascii="Tahoma" w:hAnsi="Tahoma" w:cs="Tahoma"/>
          <w:color w:val="002060"/>
          <w:lang w:bidi="th-TH"/>
        </w:rPr>
        <w:t>19</w:t>
      </w:r>
      <w:r w:rsidRPr="005308BD">
        <w:rPr>
          <w:rFonts w:ascii="Tahoma" w:hAnsi="Tahoma" w:cs="Tahoma"/>
          <w:color w:val="002060"/>
          <w:cs/>
          <w:lang w:bidi="th-TH"/>
        </w:rPr>
        <w:t xml:space="preserve"> ครบ </w:t>
      </w:r>
      <w:r w:rsidRPr="005308BD">
        <w:rPr>
          <w:rFonts w:ascii="Tahoma" w:hAnsi="Tahoma" w:cs="Tahoma"/>
          <w:color w:val="002060"/>
          <w:lang w:bidi="th-TH"/>
        </w:rPr>
        <w:t>2</w:t>
      </w:r>
      <w:r w:rsidR="00682765" w:rsidRPr="005308BD">
        <w:rPr>
          <w:rFonts w:ascii="Tahoma" w:hAnsi="Tahoma" w:cs="Tahoma"/>
          <w:color w:val="002060"/>
          <w:cs/>
          <w:lang w:bidi="th-TH"/>
        </w:rPr>
        <w:t>-3</w:t>
      </w:r>
      <w:r w:rsidRPr="005308BD">
        <w:rPr>
          <w:rFonts w:ascii="Tahoma" w:hAnsi="Tahoma" w:cs="Tahoma"/>
          <w:color w:val="002060"/>
          <w:lang w:bidi="th-TH"/>
        </w:rPr>
        <w:t xml:space="preserve"> </w:t>
      </w:r>
      <w:r w:rsidRPr="005308BD">
        <w:rPr>
          <w:rFonts w:ascii="Tahoma" w:hAnsi="Tahoma" w:cs="Tahoma"/>
          <w:color w:val="002060"/>
          <w:cs/>
          <w:lang w:bidi="th-TH"/>
        </w:rPr>
        <w:t>เข็ม</w:t>
      </w:r>
      <w:r w:rsidR="00CB5146">
        <w:rPr>
          <w:rFonts w:ascii="Tahoma" w:hAnsi="Tahoma" w:cs="Tahoma"/>
          <w:color w:val="002060"/>
          <w:lang w:bidi="th-TH"/>
        </w:rPr>
        <w:t xml:space="preserve"> (</w:t>
      </w:r>
      <w:r w:rsidR="00CB5146">
        <w:rPr>
          <w:rFonts w:ascii="Tahoma" w:hAnsi="Tahoma" w:cs="Tahoma" w:hint="cs"/>
          <w:color w:val="002060"/>
          <w:cs/>
          <w:lang w:bidi="th-TH"/>
        </w:rPr>
        <w:t>ชื่อภาษาอังกฤษ)</w:t>
      </w:r>
    </w:p>
    <w:p w14:paraId="4B6AAE88" w14:textId="77777777" w:rsidR="005308BD" w:rsidRPr="00FE44B0" w:rsidRDefault="005308BD" w:rsidP="005308BD">
      <w:pPr>
        <w:spacing w:before="0" w:after="0" w:line="240" w:lineRule="auto"/>
        <w:ind w:left="1440" w:hanging="1440"/>
        <w:rPr>
          <w:rFonts w:ascii="Tahoma" w:hAnsi="Tahoma" w:cs="Tahoma"/>
          <w:b/>
          <w:bCs/>
          <w:color w:val="FF0000"/>
        </w:rPr>
      </w:pPr>
      <w:r w:rsidRPr="00FE44B0">
        <w:rPr>
          <w:rFonts w:ascii="Tahoma" w:hAnsi="Tahoma" w:cs="Tahoma"/>
          <w:b/>
          <w:bCs/>
          <w:color w:val="FF0000"/>
          <w:cs/>
          <w:lang w:bidi="th-TH"/>
        </w:rPr>
        <w:t>การจองและชำระเงิน</w:t>
      </w:r>
    </w:p>
    <w:p w14:paraId="56B67F7B" w14:textId="6E97111B" w:rsidR="005308BD" w:rsidRPr="005308BD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Tahoma" w:hAnsi="Tahoma" w:cs="Tahoma"/>
          <w:color w:val="002060"/>
        </w:rPr>
      </w:pPr>
      <w:r w:rsidRPr="005308BD">
        <w:rPr>
          <w:rFonts w:ascii="Tahoma" w:hAnsi="Tahoma" w:cs="Tahoma"/>
          <w:color w:val="002060"/>
          <w:cs/>
          <w:lang w:bidi="th-TH"/>
        </w:rPr>
        <w:t xml:space="preserve">กรุณาชำระค่ามัดจำท่านละ </w:t>
      </w:r>
      <w:r w:rsidRPr="005308BD">
        <w:rPr>
          <w:rFonts w:ascii="Tahoma" w:hAnsi="Tahoma" w:cs="Tahoma"/>
          <w:b/>
          <w:bCs/>
          <w:color w:val="FF0000"/>
          <w:cs/>
          <w:lang w:bidi="th-TH"/>
        </w:rPr>
        <w:t>1</w:t>
      </w:r>
      <w:r w:rsidR="00301944">
        <w:rPr>
          <w:rFonts w:ascii="Tahoma" w:hAnsi="Tahoma" w:cs="Tahoma" w:hint="cs"/>
          <w:b/>
          <w:bCs/>
          <w:color w:val="FF0000"/>
          <w:cs/>
          <w:lang w:bidi="th-TH"/>
        </w:rPr>
        <w:t>5</w:t>
      </w:r>
      <w:r w:rsidRPr="005308BD">
        <w:rPr>
          <w:rFonts w:ascii="Tahoma" w:hAnsi="Tahoma" w:cs="Tahoma"/>
          <w:b/>
          <w:bCs/>
          <w:color w:val="FF0000"/>
          <w:cs/>
          <w:lang w:bidi="th-TH"/>
        </w:rPr>
        <w:t>,000.- บาท</w:t>
      </w:r>
      <w:r w:rsidRPr="005308BD">
        <w:rPr>
          <w:rFonts w:ascii="Tahoma" w:hAnsi="Tahoma" w:cs="Tahoma"/>
          <w:color w:val="FF0000"/>
          <w:cs/>
          <w:lang w:bidi="th-TH"/>
        </w:rPr>
        <w:t xml:space="preserve"> </w:t>
      </w:r>
      <w:r w:rsidRPr="005308BD">
        <w:rPr>
          <w:rFonts w:ascii="Tahoma" w:hAnsi="Tahoma" w:cs="Tahoma"/>
          <w:color w:val="002060"/>
          <w:cs/>
          <w:lang w:bidi="th-TH"/>
        </w:rPr>
        <w:t xml:space="preserve">ภายใน </w:t>
      </w:r>
      <w:r w:rsidRPr="005308BD">
        <w:rPr>
          <w:rFonts w:ascii="Tahoma" w:hAnsi="Tahoma" w:cs="Tahoma"/>
          <w:color w:val="002060"/>
          <w:lang w:bidi="th-TH"/>
        </w:rPr>
        <w:t>3</w:t>
      </w:r>
      <w:r w:rsidRPr="005308BD">
        <w:rPr>
          <w:rFonts w:ascii="Tahoma" w:hAnsi="Tahoma" w:cs="Tahoma"/>
          <w:color w:val="002060"/>
          <w:cs/>
          <w:lang w:bidi="th-TH"/>
        </w:rPr>
        <w:t xml:space="preserve"> วัน </w:t>
      </w:r>
      <w:r w:rsidR="00F02D65">
        <w:rPr>
          <w:rFonts w:ascii="Tahoma" w:hAnsi="Tahoma" w:cs="Tahoma" w:hint="cs"/>
          <w:color w:val="002060"/>
          <w:cs/>
          <w:lang w:bidi="th-TH"/>
        </w:rPr>
        <w:t>หลัง</w:t>
      </w:r>
      <w:r w:rsidRPr="005308BD">
        <w:rPr>
          <w:rFonts w:ascii="Tahoma" w:hAnsi="Tahoma" w:cs="Tahoma"/>
          <w:color w:val="002060"/>
          <w:cs/>
          <w:lang w:bidi="th-TH"/>
        </w:rPr>
        <w:t xml:space="preserve">จองเดินทาง </w:t>
      </w:r>
      <w:r w:rsidRPr="005308BD">
        <w:rPr>
          <w:rFonts w:ascii="Tahoma" w:hAnsi="Tahoma" w:cs="Tahoma"/>
          <w:color w:val="002060"/>
          <w:lang w:bidi="th-TH"/>
        </w:rPr>
        <w:t>***</w:t>
      </w:r>
    </w:p>
    <w:p w14:paraId="324576FD" w14:textId="7A6503DA" w:rsidR="005308BD" w:rsidRPr="005308BD" w:rsidRDefault="005308BD" w:rsidP="005308BD">
      <w:pPr>
        <w:pStyle w:val="ListParagraph"/>
        <w:numPr>
          <w:ilvl w:val="0"/>
          <w:numId w:val="41"/>
        </w:numPr>
        <w:spacing w:before="0" w:after="0" w:line="240" w:lineRule="auto"/>
        <w:ind w:left="990" w:hanging="450"/>
        <w:rPr>
          <w:rFonts w:ascii="Tahoma" w:hAnsi="Tahoma" w:cs="Tahoma"/>
          <w:color w:val="002060"/>
          <w:lang w:bidi="th-TH"/>
        </w:rPr>
      </w:pPr>
      <w:r w:rsidRPr="005308BD">
        <w:rPr>
          <w:rFonts w:ascii="Tahoma" w:hAnsi="Tahoma" w:cs="Tahoma"/>
          <w:color w:val="002060"/>
          <w:cs/>
          <w:lang w:bidi="th-TH"/>
        </w:rPr>
        <w:t xml:space="preserve">กรุณาชำระค่าบริการส่วนที่เหลือทั้งหมดก่อนการเดินทาง </w:t>
      </w:r>
      <w:r w:rsidRPr="005308BD">
        <w:rPr>
          <w:rFonts w:ascii="Tahoma" w:hAnsi="Tahoma" w:cs="Tahoma"/>
          <w:color w:val="002060"/>
          <w:lang w:bidi="th-TH"/>
        </w:rPr>
        <w:t>3</w:t>
      </w:r>
      <w:r w:rsidRPr="005308BD">
        <w:rPr>
          <w:rFonts w:ascii="Tahoma" w:hAnsi="Tahoma" w:cs="Tahoma"/>
          <w:color w:val="002060"/>
          <w:cs/>
          <w:lang w:bidi="th-TH"/>
        </w:rPr>
        <w:t>0 วัน</w:t>
      </w:r>
    </w:p>
    <w:p w14:paraId="2DF29191" w14:textId="77777777" w:rsidR="005308BD" w:rsidRPr="00FE44B0" w:rsidRDefault="005308BD" w:rsidP="005308BD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4DC7305B" w14:textId="77777777" w:rsidR="005308BD" w:rsidRPr="007F6D4B" w:rsidRDefault="005308BD" w:rsidP="005308BD">
      <w:pPr>
        <w:tabs>
          <w:tab w:val="left" w:pos="2685"/>
        </w:tabs>
        <w:spacing w:before="0" w:after="0" w:line="240" w:lineRule="auto"/>
        <w:rPr>
          <w:rFonts w:ascii="Tahoma" w:hAnsi="Tahoma" w:cs="Tahoma"/>
          <w:color w:val="002060"/>
          <w:u w:val="single"/>
        </w:rPr>
      </w:pPr>
      <w:r w:rsidRPr="007F6D4B">
        <w:rPr>
          <w:rFonts w:ascii="Tahoma" w:hAnsi="Tahoma" w:cs="Tahoma"/>
          <w:color w:val="002060"/>
          <w:u w:val="single"/>
          <w:cs/>
          <w:lang w:bidi="th-TH"/>
        </w:rPr>
        <w:t>อัตราค่าบริการนี้</w:t>
      </w:r>
      <w:r w:rsidRPr="007F6D4B">
        <w:rPr>
          <w:rFonts w:ascii="Tahoma" w:hAnsi="Tahoma" w:cs="Tahoma"/>
          <w:color w:val="FF0000"/>
          <w:u w:val="single"/>
          <w:cs/>
          <w:lang w:bidi="th-TH"/>
        </w:rPr>
        <w:t>รวม</w:t>
      </w:r>
    </w:p>
    <w:p w14:paraId="6D96F43D" w14:textId="31D8CB7C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ค่าตั๋วเครื่องบินไป – กลับพร้อมคณะ สายการบิน </w:t>
      </w:r>
      <w:r w:rsidR="00CB5146">
        <w:rPr>
          <w:rFonts w:ascii="Tahoma" w:hAnsi="Tahoma" w:cs="Tahoma"/>
          <w:color w:val="FF0000"/>
          <w:lang w:bidi="th-TH"/>
        </w:rPr>
        <w:t xml:space="preserve">OMAN AIR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</w:t>
      </w:r>
    </w:p>
    <w:p w14:paraId="5324B88D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ค่าตั๋วเครื่องบินภายในประเทศ </w:t>
      </w:r>
      <w:r w:rsidRPr="00FE44B0">
        <w:rPr>
          <w:rFonts w:ascii="Tahoma" w:hAnsi="Tahoma" w:cs="Tahoma"/>
          <w:color w:val="002060"/>
          <w:lang w:bidi="th-TH"/>
        </w:rPr>
        <w:t xml:space="preserve">1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เที่ยวสายการบิน </w:t>
      </w:r>
      <w:r w:rsidRPr="00FE44B0">
        <w:rPr>
          <w:rFonts w:ascii="Tahoma" w:hAnsi="Tahoma" w:cs="Tahoma"/>
          <w:color w:val="FF0000"/>
          <w:lang w:bidi="th-TH"/>
        </w:rPr>
        <w:t>Turkish Airlines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หรือ </w:t>
      </w:r>
      <w:r w:rsidRPr="00FE44B0">
        <w:rPr>
          <w:rFonts w:ascii="Tahoma" w:hAnsi="Tahoma" w:cs="Tahoma"/>
          <w:color w:val="FF0000"/>
          <w:lang w:bidi="th-TH"/>
        </w:rPr>
        <w:t>Pegasus Airlines</w:t>
      </w:r>
    </w:p>
    <w:p w14:paraId="42C8E4BF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eastAsia="SimSun" w:hAnsi="Tahoma" w:cs="Tahoma"/>
          <w:color w:val="002060"/>
          <w:cs/>
          <w:lang w:bidi="th-TH"/>
        </w:rPr>
        <w:t>ค่าที่พัก</w:t>
      </w:r>
      <w:r w:rsidRPr="00FE44B0">
        <w:rPr>
          <w:rFonts w:ascii="Tahoma" w:eastAsia="SimSun" w:hAnsi="Tahoma" w:cs="Tahoma"/>
          <w:color w:val="FF0000"/>
          <w:cs/>
          <w:lang w:bidi="th-TH"/>
        </w:rPr>
        <w:t xml:space="preserve">โรงแรมระดับมาตราฐานหรือเทียบเท่า </w:t>
      </w:r>
      <w:r w:rsidRPr="00FE44B0">
        <w:rPr>
          <w:rFonts w:ascii="Tahoma" w:eastAsia="SimSun" w:hAnsi="Tahoma" w:cs="Tahoma"/>
          <w:color w:val="FF0000"/>
          <w:lang w:bidi="th-TH"/>
        </w:rPr>
        <w:t>4-</w:t>
      </w:r>
      <w:r w:rsidRPr="00FE44B0">
        <w:rPr>
          <w:rFonts w:ascii="Tahoma" w:eastAsia="SimSun" w:hAnsi="Tahoma" w:cs="Tahoma"/>
          <w:color w:val="FF0000"/>
        </w:rPr>
        <w:t xml:space="preserve">5 </w:t>
      </w:r>
      <w:r w:rsidRPr="00FE44B0">
        <w:rPr>
          <w:rFonts w:ascii="Tahoma" w:eastAsia="SimSun" w:hAnsi="Tahoma" w:cs="Tahoma"/>
          <w:color w:val="FF0000"/>
          <w:cs/>
          <w:lang w:bidi="th-TH"/>
        </w:rPr>
        <w:t xml:space="preserve">ดาว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และพักโรงแรมสไตล์ถ้ำ </w:t>
      </w:r>
      <w:r w:rsidRPr="00FE44B0">
        <w:rPr>
          <w:rFonts w:ascii="Tahoma" w:hAnsi="Tahoma" w:cs="Tahoma"/>
          <w:color w:val="FF0000"/>
          <w:lang w:bidi="th-TH"/>
        </w:rPr>
        <w:t xml:space="preserve">1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คืน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หรับพักห้องละ </w:t>
      </w:r>
      <w:r w:rsidRPr="00FE44B0">
        <w:rPr>
          <w:rFonts w:ascii="Tahoma" w:hAnsi="Tahoma" w:cs="Tahoma"/>
          <w:color w:val="002060"/>
        </w:rPr>
        <w:t xml:space="preserve">2 </w:t>
      </w:r>
      <w:r w:rsidRPr="00FE44B0">
        <w:rPr>
          <w:rFonts w:ascii="Tahoma" w:hAnsi="Tahoma" w:cs="Tahoma"/>
          <w:color w:val="002060"/>
          <w:cs/>
          <w:lang w:bidi="th-TH"/>
        </w:rPr>
        <w:t>ท่าน</w:t>
      </w:r>
      <w:r w:rsidRPr="00FE44B0">
        <w:rPr>
          <w:rFonts w:ascii="Tahoma" w:hAnsi="Tahoma" w:cs="Tahoma"/>
          <w:color w:val="002060"/>
          <w:lang w:bidi="th-TH"/>
        </w:rPr>
        <w:t xml:space="preserve"> (</w:t>
      </w:r>
      <w:r w:rsidRPr="00FE44B0">
        <w:rPr>
          <w:rFonts w:ascii="Tahoma" w:hAnsi="Tahoma" w:cs="Tahoma"/>
          <w:color w:val="002060"/>
          <w:cs/>
          <w:lang w:bidi="th-TH"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FFC3FF7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ค่าอาหารครบทุกมื้อ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ตามที่ระบุในรายการ ทางบริษัทจึงขอสงวนสิทธิ์นการเปลี่ยนแปลง</w:t>
      </w:r>
    </w:p>
    <w:p w14:paraId="7B2EB2A1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ค่ารถรับ – ส่งสนามบิน และตลอดรายการทัวร์</w:t>
      </w:r>
    </w:p>
    <w:p w14:paraId="4987CAC4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ค่าอัตราเข้าชมสถานที่ต่างๆ ที่ระบุไว้ในรายการ</w:t>
      </w:r>
      <w:r w:rsidRPr="00FE44B0">
        <w:rPr>
          <w:rFonts w:ascii="Tahoma" w:hAnsi="Tahoma" w:cs="Tahoma"/>
          <w:color w:val="002060"/>
          <w:cs/>
          <w:lang w:bidi="th-TH"/>
        </w:rPr>
        <w:tab/>
      </w:r>
    </w:p>
    <w:p w14:paraId="797A99D7" w14:textId="77777777" w:rsidR="005308BD" w:rsidRPr="00FE44B0" w:rsidRDefault="005308BD" w:rsidP="005308BD">
      <w:pPr>
        <w:pStyle w:val="ListParagraph"/>
        <w:numPr>
          <w:ilvl w:val="0"/>
          <w:numId w:val="36"/>
        </w:numPr>
        <w:tabs>
          <w:tab w:val="left" w:pos="1343"/>
        </w:tabs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6CC8BC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t xml:space="preserve">ค่าประกันภัยอุบัติเหตุระหว่างการเดินทางในวงเงิน ท่านละ </w:t>
      </w:r>
      <w:r w:rsidRPr="00947206">
        <w:rPr>
          <w:rFonts w:ascii="Tahoma" w:hAnsi="Tahoma" w:cs="Tahoma"/>
          <w:color w:val="002060"/>
          <w:lang w:bidi="th-TH"/>
        </w:rPr>
        <w:t>2,0</w:t>
      </w:r>
      <w:r w:rsidRPr="00947206">
        <w:rPr>
          <w:rFonts w:ascii="Tahoma" w:hAnsi="Tahoma" w:cs="Tahoma"/>
          <w:color w:val="002060"/>
          <w:cs/>
          <w:lang w:bidi="th-TH"/>
        </w:rPr>
        <w:t>00</w:t>
      </w:r>
      <w:r w:rsidRPr="00947206">
        <w:rPr>
          <w:rFonts w:ascii="Tahoma" w:hAnsi="Tahoma" w:cs="Tahoma"/>
          <w:color w:val="002060"/>
          <w:lang w:bidi="th-TH"/>
        </w:rPr>
        <w:t>,</w:t>
      </w:r>
      <w:r w:rsidRPr="00947206">
        <w:rPr>
          <w:rFonts w:ascii="Tahoma" w:hAnsi="Tahoma" w:cs="Tahoma"/>
          <w:color w:val="002060"/>
          <w:cs/>
          <w:lang w:bidi="th-TH"/>
        </w:rPr>
        <w:t>000 บาท (เงื่อนไขตามกรมธรรม์)</w:t>
      </w:r>
    </w:p>
    <w:p w14:paraId="3B5DC969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i/>
          <w:iCs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หมายเหตุ **</w:t>
      </w:r>
      <w:r w:rsidRPr="00FE44B0">
        <w:rPr>
          <w:rFonts w:ascii="Tahoma" w:hAnsi="Tahoma" w:cs="Tahoma"/>
          <w:i/>
          <w:iCs/>
          <w:color w:val="002060"/>
          <w:cs/>
          <w:lang w:bidi="th-TH"/>
        </w:rPr>
        <w:t>ในกรณีลูกค้าท่านใดสนใจ</w:t>
      </w:r>
      <w:r w:rsidRPr="00FE44B0">
        <w:rPr>
          <w:rFonts w:ascii="Tahoma" w:hAnsi="Tahoma" w:cs="Tahoma"/>
          <w:i/>
          <w:iCs/>
          <w:color w:val="002060"/>
          <w:lang w:bidi="th-TH"/>
        </w:rPr>
        <w:t xml:space="preserve"> </w:t>
      </w:r>
      <w:r w:rsidRPr="00FE44B0">
        <w:rPr>
          <w:rFonts w:ascii="Tahoma" w:hAnsi="Tahoma" w:cs="Tahoma"/>
          <w:i/>
          <w:iCs/>
          <w:color w:val="002060"/>
          <w:cs/>
          <w:lang w:bidi="th-TH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อัตราเบี้ยประกันเริ่มต้น </w:t>
      </w:r>
      <w:r w:rsidRPr="00FE44B0">
        <w:rPr>
          <w:rFonts w:ascii="Tahoma" w:hAnsi="Tahoma" w:cs="Tahoma"/>
          <w:i/>
          <w:iCs/>
          <w:color w:val="002060"/>
        </w:rPr>
        <w:t xml:space="preserve">390 </w:t>
      </w:r>
      <w:r w:rsidRPr="00FE44B0">
        <w:rPr>
          <w:rFonts w:ascii="Tahoma" w:hAnsi="Tahoma" w:cs="Tahoma"/>
          <w:i/>
          <w:iCs/>
          <w:color w:val="002060"/>
          <w:cs/>
          <w:lang w:bidi="th-TH"/>
        </w:rPr>
        <w:t>บาท ขึ้นอยู่ระยะเวลาการเดินทาง</w:t>
      </w:r>
    </w:p>
    <w:p w14:paraId="18049764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FE44B0">
        <w:rPr>
          <w:rFonts w:ascii="Tahoma" w:hAnsi="Tahoma" w:cs="Tahoma"/>
          <w:color w:val="FF0000"/>
          <w:cs/>
          <w:lang w:bidi="th-TH"/>
        </w:rPr>
        <w:t>(ไม่รวมทิปพนักงานขับรถ)</w:t>
      </w:r>
    </w:p>
    <w:p w14:paraId="78AE6DFA" w14:textId="77777777" w:rsidR="005308BD" w:rsidRPr="007F6D4B" w:rsidRDefault="005308BD" w:rsidP="005308BD">
      <w:pPr>
        <w:tabs>
          <w:tab w:val="left" w:pos="2685"/>
        </w:tabs>
        <w:spacing w:before="0" w:after="0" w:line="240" w:lineRule="auto"/>
        <w:ind w:left="1440" w:hanging="1440"/>
        <w:rPr>
          <w:rFonts w:ascii="Tahoma" w:hAnsi="Tahoma" w:cs="Tahoma"/>
          <w:color w:val="002060"/>
          <w:u w:val="single"/>
        </w:rPr>
      </w:pPr>
      <w:r w:rsidRPr="007F6D4B">
        <w:rPr>
          <w:rFonts w:ascii="Tahoma" w:hAnsi="Tahoma" w:cs="Tahoma"/>
          <w:color w:val="002060"/>
          <w:u w:val="single"/>
          <w:cs/>
          <w:lang w:bidi="th-TH"/>
        </w:rPr>
        <w:t>อัตราค่าบริการนี้</w:t>
      </w:r>
      <w:r w:rsidRPr="007F6D4B">
        <w:rPr>
          <w:rFonts w:ascii="Tahoma" w:hAnsi="Tahoma" w:cs="Tahoma"/>
          <w:color w:val="FF0000"/>
          <w:u w:val="single"/>
          <w:cs/>
          <w:lang w:bidi="th-TH"/>
        </w:rPr>
        <w:t>ไม่รวม</w:t>
      </w:r>
    </w:p>
    <w:p w14:paraId="56BE18CA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ค่าบริการ และค่าใช้จ่ายส่วนตัวที่ไม่ได้ระบุในรายการ</w:t>
      </w:r>
      <w:r>
        <w:rPr>
          <w:rFonts w:ascii="Tahoma" w:hAnsi="Tahoma" w:cs="Tahoma" w:hint="cs"/>
          <w:color w:val="002060"/>
          <w:cs/>
          <w:lang w:bidi="th-TH"/>
        </w:rPr>
        <w:t xml:space="preserve"> </w:t>
      </w:r>
    </w:p>
    <w:p w14:paraId="55C9EFCC" w14:textId="77777777" w:rsidR="005308BD" w:rsidRPr="003D0ED5" w:rsidRDefault="005308BD" w:rsidP="005308BD">
      <w:pPr>
        <w:pStyle w:val="ListParagraph"/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ค่าทิปมัคคุเทศก์ท้องถิ่น และพนักงานขับรถตามธรรมเนียม</w:t>
      </w:r>
      <w:r w:rsidRPr="00FE44B0">
        <w:rPr>
          <w:rFonts w:ascii="Tahoma" w:hAnsi="Tahoma" w:cs="Tahoma"/>
          <w:b/>
          <w:bCs/>
          <w:color w:val="FF0000"/>
          <w:cs/>
          <w:lang w:bidi="th-TH"/>
        </w:rPr>
        <w:t xml:space="preserve">คือ </w:t>
      </w:r>
      <w:r w:rsidRPr="00FE44B0">
        <w:rPr>
          <w:rFonts w:ascii="Tahoma" w:hAnsi="Tahoma" w:cs="Tahoma"/>
          <w:b/>
          <w:bCs/>
          <w:color w:val="FF0000"/>
          <w:lang w:bidi="th-TH"/>
        </w:rPr>
        <w:t>8</w:t>
      </w:r>
      <w:r w:rsidRPr="00FE44B0">
        <w:rPr>
          <w:rFonts w:ascii="Tahoma" w:hAnsi="Tahoma" w:cs="Tahoma"/>
          <w:b/>
          <w:bCs/>
          <w:color w:val="FF0000"/>
          <w:cs/>
          <w:lang w:bidi="th-TH"/>
        </w:rPr>
        <w:t>0</w:t>
      </w:r>
      <w:r w:rsidRPr="00FE44B0">
        <w:rPr>
          <w:rFonts w:ascii="Tahoma" w:hAnsi="Tahoma" w:cs="Tahoma"/>
          <w:b/>
          <w:bCs/>
          <w:color w:val="FF0000"/>
          <w:lang w:bidi="th-TH"/>
        </w:rPr>
        <w:t xml:space="preserve"> USD</w:t>
      </w:r>
      <w:r w:rsidRPr="00FE44B0">
        <w:rPr>
          <w:rFonts w:ascii="Tahoma" w:hAnsi="Tahoma" w:cs="Tahoma"/>
          <w:color w:val="FF000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>/ท่าน</w:t>
      </w:r>
      <w:r>
        <w:rPr>
          <w:rFonts w:ascii="Tahoma" w:hAnsi="Tahoma" w:cs="Tahoma" w:hint="cs"/>
          <w:color w:val="002060"/>
          <w:cs/>
          <w:lang w:bidi="th-TH"/>
        </w:rPr>
        <w:t xml:space="preserve"> (เก็บสนามบินในวันเดินทาง)</w:t>
      </w:r>
    </w:p>
    <w:p w14:paraId="3F014CF6" w14:textId="77777777" w:rsidR="005308BD" w:rsidRPr="003D0ED5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FF0000"/>
          <w:sz w:val="24"/>
          <w:szCs w:val="24"/>
        </w:rPr>
      </w:pPr>
      <w:r w:rsidRPr="003D0ED5">
        <w:rPr>
          <w:rFonts w:ascii="Tahoma" w:hAnsi="Tahoma" w:cs="Tahoma" w:hint="cs"/>
          <w:color w:val="FF0000"/>
          <w:sz w:val="24"/>
          <w:szCs w:val="24"/>
          <w:cs/>
          <w:lang w:bidi="th-TH"/>
        </w:rPr>
        <w:t xml:space="preserve">ค่าทิปหัวหน้าทัวร์ไทย ขึ้นอยู่ความพึงพอใจในการให้บริการ </w:t>
      </w:r>
    </w:p>
    <w:p w14:paraId="2FF249C4" w14:textId="460B9658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FE44B0">
        <w:rPr>
          <w:rFonts w:ascii="Tahoma" w:hAnsi="Tahoma" w:cs="Tahoma"/>
          <w:color w:val="FF0000"/>
          <w:lang w:bidi="th-TH"/>
        </w:rPr>
        <w:t>2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ใบ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รวมกันไม่เกิน </w:t>
      </w:r>
      <w:r w:rsidRPr="00FE44B0">
        <w:rPr>
          <w:rFonts w:ascii="Tahoma" w:hAnsi="Tahoma" w:cs="Tahoma"/>
          <w:color w:val="FF0000"/>
          <w:lang w:bidi="th-TH"/>
        </w:rPr>
        <w:t>30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กิโลกรัม </w:t>
      </w:r>
      <w:r w:rsidRPr="00FE44B0">
        <w:rPr>
          <w:rFonts w:ascii="Tahoma" w:hAnsi="Tahoma" w:cs="Tahoma"/>
          <w:color w:val="002060"/>
          <w:cs/>
          <w:lang w:bidi="th-TH"/>
        </w:rPr>
        <w:t>และกรณีถือขึ้นเครื่องได้ไม่เกิน 7 กิโลกรัม</w:t>
      </w:r>
      <w:r w:rsidRPr="00FE44B0">
        <w:rPr>
          <w:rFonts w:ascii="Tahoma" w:hAnsi="Tahoma" w:cs="Tahoma"/>
          <w:color w:val="002060"/>
          <w:lang w:bidi="th-TH"/>
        </w:rPr>
        <w:t xml:space="preserve">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สำหรับระหว่างประเทศ ไม่เกิน </w:t>
      </w:r>
      <w:r w:rsidRPr="00FE44B0">
        <w:rPr>
          <w:rFonts w:ascii="Tahoma" w:hAnsi="Tahoma" w:cs="Tahoma"/>
          <w:color w:val="FF0000"/>
          <w:lang w:bidi="th-TH"/>
        </w:rPr>
        <w:t xml:space="preserve">15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กิโลกรัม </w:t>
      </w:r>
      <w:r w:rsidRPr="00FE44B0">
        <w:rPr>
          <w:rFonts w:ascii="Tahoma" w:hAnsi="Tahoma" w:cs="Tahoma"/>
          <w:color w:val="002060"/>
          <w:cs/>
          <w:lang w:bidi="th-TH"/>
        </w:rPr>
        <w:t>สำหรับในประเทศ</w:t>
      </w:r>
      <w:r w:rsidR="00BC17C2">
        <w:rPr>
          <w:rFonts w:ascii="Tahoma" w:hAnsi="Tahoma" w:cs="Tahoma" w:hint="cs"/>
          <w:color w:val="002060"/>
          <w:cs/>
          <w:lang w:bidi="th-TH"/>
        </w:rPr>
        <w:t>ตุรกี (เพิ่มน้ำหนักแจ้งล่วงหน้าก่อนเดินทาง 3-7 วัน ราคาหน้าเคาน์เตอร์จะแพงกว่า</w:t>
      </w:r>
      <w:r w:rsidR="00BC17C2" w:rsidRPr="00BC17C2">
        <w:rPr>
          <w:rFonts w:ascii="Tahoma" w:hAnsi="Tahoma" w:cs="Tahoma" w:hint="cs"/>
          <w:color w:val="FF0000"/>
          <w:cs/>
          <w:lang w:bidi="th-TH"/>
        </w:rPr>
        <w:t>จองล่วงหน้า</w:t>
      </w:r>
      <w:r w:rsidR="00BC17C2">
        <w:rPr>
          <w:rFonts w:ascii="Tahoma" w:hAnsi="Tahoma" w:cs="Tahoma" w:hint="cs"/>
          <w:color w:val="FF0000"/>
          <w:cs/>
          <w:lang w:bidi="th-TH"/>
        </w:rPr>
        <w:t>ราคา</w:t>
      </w:r>
      <w:r w:rsidR="00BC17C2" w:rsidRPr="00BC17C2">
        <w:rPr>
          <w:rFonts w:ascii="Tahoma" w:hAnsi="Tahoma" w:cs="Tahoma" w:hint="cs"/>
          <w:color w:val="FF0000"/>
          <w:cs/>
          <w:lang w:bidi="th-TH"/>
        </w:rPr>
        <w:t xml:space="preserve"> 5 กก. 350-400 บาท)</w:t>
      </w:r>
    </w:p>
    <w:p w14:paraId="7D04BA38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3968E444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809CA2A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ค่าทำใบอนุญาตกลับเข้าประเทศของคนต่างชาติ หรือคนต่างด้าว</w:t>
      </w:r>
    </w:p>
    <w:p w14:paraId="7A9D6F57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  <w:rtl/>
          <w:cs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ค่าภาษีมูลค่าเพิ่ม </w:t>
      </w:r>
      <w:r w:rsidRPr="00FE44B0">
        <w:rPr>
          <w:rFonts w:ascii="Tahoma" w:hAnsi="Tahoma" w:cs="Tahoma"/>
          <w:color w:val="FF0000"/>
        </w:rPr>
        <w:t xml:space="preserve">7%,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ค่าภาษีหัก ณ ที่จ่าย </w:t>
      </w:r>
      <w:r w:rsidRPr="00FE44B0">
        <w:rPr>
          <w:rFonts w:ascii="Tahoma" w:hAnsi="Tahoma" w:cs="Tahoma"/>
          <w:color w:val="FF0000"/>
        </w:rPr>
        <w:t>3%</w:t>
      </w:r>
    </w:p>
    <w:p w14:paraId="04C564C1" w14:textId="77777777" w:rsidR="005308BD" w:rsidRPr="00FE44B0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ค่าน้ำหนักกระเป๋าสัมภาระ ที่หนักเกินสายการบินกำหนด</w:t>
      </w:r>
    </w:p>
    <w:p w14:paraId="23B6F53D" w14:textId="7B7C823F" w:rsidR="005308BD" w:rsidRDefault="005308BD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ค่ายกกระเป๋าเดินทางใบใหญ่ในโรงแรม</w:t>
      </w:r>
    </w:p>
    <w:p w14:paraId="729DB414" w14:textId="6E2C717D" w:rsidR="00BC17C2" w:rsidRPr="00FE44B0" w:rsidRDefault="00BC17C2" w:rsidP="005308BD">
      <w:pPr>
        <w:pStyle w:val="ListParagraph"/>
        <w:numPr>
          <w:ilvl w:val="0"/>
          <w:numId w:val="37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>
        <w:rPr>
          <w:rFonts w:ascii="Tahoma" w:hAnsi="Tahoma" w:cs="Tahoma" w:hint="cs"/>
          <w:color w:val="002060"/>
          <w:cs/>
          <w:lang w:bidi="th-TH"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3CEAF6AF" w14:textId="77777777" w:rsidR="005308BD" w:rsidRPr="00FE44B0" w:rsidRDefault="005308BD" w:rsidP="005308BD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1D066308" w14:textId="77777777" w:rsidR="005308BD" w:rsidRPr="007F6D4B" w:rsidRDefault="005308BD" w:rsidP="005308BD">
      <w:pPr>
        <w:spacing w:before="0" w:after="0" w:line="240" w:lineRule="auto"/>
        <w:ind w:left="1440" w:hanging="1440"/>
        <w:rPr>
          <w:rFonts w:ascii="Tahoma" w:hAnsi="Tahoma" w:cs="Tahoma"/>
          <w:color w:val="002060"/>
          <w:u w:val="single"/>
        </w:rPr>
      </w:pPr>
      <w:r w:rsidRPr="007F6D4B">
        <w:rPr>
          <w:rFonts w:ascii="Tahoma" w:hAnsi="Tahoma" w:cs="Tahoma"/>
          <w:color w:val="002060"/>
          <w:u w:val="single"/>
          <w:cs/>
          <w:lang w:bidi="th-TH"/>
        </w:rPr>
        <w:t>เงื่อนไขยกเลิกการจอง :</w:t>
      </w:r>
    </w:p>
    <w:p w14:paraId="1911DA03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t xml:space="preserve">เนื่องจากยกเลิกก่อนการเดินทาง </w:t>
      </w:r>
      <w:r w:rsidRPr="00947206">
        <w:rPr>
          <w:rFonts w:ascii="Tahoma" w:hAnsi="Tahoma" w:cs="Tahoma"/>
          <w:color w:val="002060"/>
        </w:rPr>
        <w:t>45</w:t>
      </w:r>
      <w:r w:rsidRPr="00947206">
        <w:rPr>
          <w:rFonts w:ascii="Tahoma" w:hAnsi="Tahoma" w:cs="Tahoma"/>
          <w:color w:val="002060"/>
          <w:cs/>
          <w:lang w:bidi="th-TH"/>
        </w:rPr>
        <w:t xml:space="preserve"> วันขึ้นไป คืนเงินค่าทัวร์โดยหักค่าใช้จ่ายที่เกิดขึ้นจริง </w:t>
      </w:r>
    </w:p>
    <w:p w14:paraId="5CE57017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lastRenderedPageBreak/>
        <w:t xml:space="preserve">ยกเลิกก่อนการเดินทาง ก่อน </w:t>
      </w:r>
      <w:r w:rsidRPr="00947206">
        <w:rPr>
          <w:rFonts w:ascii="Tahoma" w:hAnsi="Tahoma" w:cs="Tahoma"/>
          <w:color w:val="002060"/>
          <w:lang w:bidi="th-TH"/>
        </w:rPr>
        <w:t xml:space="preserve">30 – 44 </w:t>
      </w:r>
      <w:r w:rsidRPr="00947206">
        <w:rPr>
          <w:rFonts w:ascii="Tahoma" w:hAnsi="Tahoma" w:cs="Tahoma"/>
          <w:color w:val="002060"/>
          <w:cs/>
          <w:lang w:bidi="th-TH"/>
        </w:rPr>
        <w:t xml:space="preserve">วัน คืนเงิน </w:t>
      </w:r>
      <w:r w:rsidRPr="00947206">
        <w:rPr>
          <w:rFonts w:ascii="Tahoma" w:hAnsi="Tahoma" w:cs="Tahoma"/>
          <w:color w:val="002060"/>
        </w:rPr>
        <w:t xml:space="preserve">75 % </w:t>
      </w:r>
      <w:r w:rsidRPr="00947206">
        <w:rPr>
          <w:rFonts w:ascii="Tahoma" w:hAnsi="Tahoma" w:cs="Tahoma"/>
          <w:color w:val="002060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90A1BBD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t>ยกเลิกก่อนการเดินทาง</w:t>
      </w:r>
      <w:r w:rsidRPr="00947206">
        <w:rPr>
          <w:rFonts w:ascii="Tahoma" w:hAnsi="Tahoma" w:cs="Tahoma"/>
          <w:color w:val="002060"/>
          <w:lang w:bidi="th-TH"/>
        </w:rPr>
        <w:t xml:space="preserve"> </w:t>
      </w:r>
      <w:r w:rsidRPr="00947206">
        <w:rPr>
          <w:rFonts w:ascii="Tahoma" w:hAnsi="Tahoma" w:cs="Tahoma"/>
          <w:color w:val="002060"/>
          <w:cs/>
          <w:lang w:bidi="th-TH"/>
        </w:rPr>
        <w:t xml:space="preserve">ก่อน </w:t>
      </w:r>
      <w:r w:rsidRPr="00947206">
        <w:rPr>
          <w:rFonts w:ascii="Tahoma" w:hAnsi="Tahoma" w:cs="Tahoma"/>
          <w:color w:val="002060"/>
          <w:lang w:bidi="th-TH"/>
        </w:rPr>
        <w:t>20 – 29</w:t>
      </w:r>
      <w:r w:rsidRPr="00947206">
        <w:rPr>
          <w:rFonts w:ascii="Tahoma" w:hAnsi="Tahoma" w:cs="Tahoma"/>
          <w:color w:val="002060"/>
        </w:rPr>
        <w:t xml:space="preserve"> </w:t>
      </w:r>
      <w:r w:rsidRPr="00947206">
        <w:rPr>
          <w:rFonts w:ascii="Tahoma" w:hAnsi="Tahoma" w:cs="Tahoma"/>
          <w:color w:val="002060"/>
          <w:cs/>
          <w:lang w:bidi="th-TH"/>
        </w:rPr>
        <w:t xml:space="preserve">วัน คืนเงิน </w:t>
      </w:r>
      <w:r w:rsidRPr="00947206">
        <w:rPr>
          <w:rFonts w:ascii="Tahoma" w:hAnsi="Tahoma" w:cs="Tahoma"/>
          <w:color w:val="002060"/>
          <w:lang w:bidi="th-TH"/>
        </w:rPr>
        <w:t xml:space="preserve">50 % </w:t>
      </w:r>
      <w:r w:rsidRPr="00947206">
        <w:rPr>
          <w:rFonts w:ascii="Tahoma" w:hAnsi="Tahoma" w:cs="Tahoma"/>
          <w:color w:val="002060"/>
          <w:cs/>
          <w:lang w:bidi="th-TH"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43D70564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t xml:space="preserve">ยกเลิกการเดินทาง น้อยกว่า </w:t>
      </w:r>
      <w:r w:rsidRPr="00947206">
        <w:rPr>
          <w:rFonts w:ascii="Tahoma" w:hAnsi="Tahoma" w:cs="Tahoma"/>
          <w:color w:val="002060"/>
          <w:lang w:bidi="th-TH"/>
        </w:rPr>
        <w:t xml:space="preserve">20 </w:t>
      </w:r>
      <w:r w:rsidRPr="00947206">
        <w:rPr>
          <w:rFonts w:ascii="Tahoma" w:hAnsi="Tahoma" w:cs="Tahoma"/>
          <w:color w:val="002060"/>
          <w:cs/>
          <w:lang w:bidi="th-TH"/>
        </w:rPr>
        <w:t xml:space="preserve">วัน ขอสงวนสิทธิ์ไม่คืนเงินค่าทัวร์ที่ชำระแล้วทั้งหมด </w:t>
      </w:r>
    </w:p>
    <w:p w14:paraId="2AF69E1A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947206">
        <w:rPr>
          <w:rFonts w:ascii="Tahoma" w:hAnsi="Tahoma" w:cs="Tahoma"/>
          <w:color w:val="002060"/>
          <w:cs/>
          <w:lang w:bidi="th-TH"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521C1DF1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FE44B0">
        <w:rPr>
          <w:rFonts w:ascii="Tahoma" w:hAnsi="Tahoma" w:cs="Tahoma"/>
          <w:color w:val="002060"/>
        </w:rPr>
        <w:t>21</w:t>
      </w:r>
      <w:r w:rsidRPr="00FE44B0">
        <w:rPr>
          <w:rFonts w:ascii="Tahoma" w:hAnsi="Tahoma" w:cs="Tahoma"/>
          <w:color w:val="002060"/>
          <w:cs/>
          <w:lang w:bidi="th-TH"/>
        </w:rPr>
        <w:t xml:space="preserve"> วัน ก่อนออกเดินทาง ไม่เสียค่าใช้จ่าย หากต่ำกว่าอาจมีค่าใช้จ่าย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1BB57FDE" w14:textId="77777777" w:rsidR="005308BD" w:rsidRPr="00947206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  <w:lang w:bidi="th-TH"/>
        </w:rPr>
      </w:pPr>
      <w:r w:rsidRPr="00947206">
        <w:rPr>
          <w:rFonts w:ascii="Tahoma" w:hAnsi="Tahoma" w:cs="Tahoma"/>
          <w:color w:val="002060"/>
          <w:cs/>
          <w:lang w:bidi="th-TH"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1CF72EE8" w14:textId="77777777" w:rsidR="005308BD" w:rsidRPr="00FE44B0" w:rsidRDefault="005308BD" w:rsidP="005308BD">
      <w:pPr>
        <w:spacing w:before="0" w:after="0" w:line="240" w:lineRule="auto"/>
        <w:ind w:left="1440" w:hanging="1440"/>
        <w:rPr>
          <w:rFonts w:ascii="Tahoma" w:hAnsi="Tahoma" w:cs="Tahoma"/>
          <w:color w:val="002060"/>
          <w:lang w:bidi="th-TH"/>
        </w:rPr>
      </w:pPr>
    </w:p>
    <w:p w14:paraId="51CF4A27" w14:textId="77777777" w:rsidR="005308BD" w:rsidRPr="007F6D4B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rPr>
          <w:rFonts w:ascii="Tahoma" w:hAnsi="Tahoma" w:cs="Tahoma"/>
          <w:color w:val="002060"/>
          <w:u w:val="single"/>
          <w:lang w:bidi="th-TH"/>
        </w:rPr>
      </w:pPr>
      <w:r w:rsidRPr="007F6D4B">
        <w:rPr>
          <w:rFonts w:ascii="Tahoma" w:hAnsi="Tahoma" w:cs="Tahoma"/>
          <w:color w:val="002060"/>
          <w:u w:val="single"/>
          <w:cs/>
          <w:lang w:bidi="th-TH"/>
        </w:rPr>
        <w:t>ข้อแนะนำก่อนการเดินทาง</w:t>
      </w:r>
    </w:p>
    <w:p w14:paraId="185CAC23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64478C2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D96D3C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กรุณาส่งรายชื่อผู้เดินทาง </w:t>
      </w:r>
      <w:r w:rsidRPr="00FE44B0">
        <w:rPr>
          <w:rFonts w:ascii="Tahoma" w:hAnsi="Tahoma" w:cs="Tahoma"/>
          <w:color w:val="FF0000"/>
          <w:cs/>
          <w:lang w:bidi="th-TH"/>
        </w:rPr>
        <w:t xml:space="preserve">สำเนาหน้าพาสปอร์ต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F4090EE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B04D74C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13C45A79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FE44B0">
        <w:rPr>
          <w:rFonts w:ascii="Tahoma" w:hAnsi="Tahoma" w:cs="Tahoma"/>
          <w:color w:val="FF0000"/>
          <w:cs/>
          <w:lang w:bidi="th-TH"/>
        </w:rPr>
        <w:t>ภายใน 3-</w:t>
      </w:r>
      <w:r w:rsidRPr="00FE44B0">
        <w:rPr>
          <w:rFonts w:ascii="Tahoma" w:hAnsi="Tahoma" w:cs="Tahoma"/>
          <w:color w:val="FF0000"/>
        </w:rPr>
        <w:t>7</w:t>
      </w:r>
      <w:r w:rsidRPr="00FE44B0">
        <w:rPr>
          <w:rFonts w:ascii="Tahoma" w:hAnsi="Tahoma" w:cs="Tahoma"/>
          <w:color w:val="FF0000"/>
          <w:cs/>
          <w:lang w:bidi="th-TH"/>
        </w:rPr>
        <w:t xml:space="preserve"> วัน </w:t>
      </w:r>
      <w:r w:rsidRPr="00FE44B0">
        <w:rPr>
          <w:rFonts w:ascii="Tahoma" w:hAnsi="Tahoma" w:cs="Tahoma"/>
          <w:color w:val="002060"/>
          <w:cs/>
          <w:lang w:bidi="th-TH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6ECFA1F4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E851137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FE44B0">
        <w:rPr>
          <w:rFonts w:ascii="Tahoma" w:hAnsi="Tahoma" w:cs="Tahoma"/>
          <w:color w:val="002060"/>
        </w:rPr>
        <w:t>1</w:t>
      </w:r>
      <w:r w:rsidRPr="00FE44B0">
        <w:rPr>
          <w:rFonts w:ascii="Tahoma" w:hAnsi="Tahoma" w:cs="Tahoma"/>
          <w:color w:val="002060"/>
          <w:cs/>
          <w:lang w:bidi="th-TH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41F24352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</w:rPr>
        <w:t xml:space="preserve">PASSPORT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ต้องมีอายุการใช้ไม่น้อยกว่า </w:t>
      </w:r>
      <w:r w:rsidRPr="00FE44B0">
        <w:rPr>
          <w:rFonts w:ascii="Tahoma" w:hAnsi="Tahoma" w:cs="Tahoma"/>
          <w:color w:val="002060"/>
        </w:rPr>
        <w:t>6</w:t>
      </w:r>
      <w:r w:rsidRPr="00FE44B0">
        <w:rPr>
          <w:rFonts w:ascii="Tahoma" w:hAnsi="Tahoma" w:cs="Tahoma"/>
          <w:color w:val="002060"/>
          <w:cs/>
          <w:lang w:bidi="th-TH"/>
        </w:rPr>
        <w:t xml:space="preserve"> เดือน ก่อนหมดอายุ นับจากวันเดินทาง ไป-กลับ</w:t>
      </w:r>
    </w:p>
    <w:p w14:paraId="060D808D" w14:textId="77777777" w:rsidR="005308BD" w:rsidRPr="00FE44B0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002060"/>
        </w:rPr>
      </w:pPr>
      <w:r w:rsidRPr="00FE44B0">
        <w:rPr>
          <w:rFonts w:ascii="Tahoma" w:hAnsi="Tahoma" w:cs="Tahoma"/>
          <w:color w:val="002060"/>
          <w:cs/>
          <w:lang w:bidi="th-TH"/>
        </w:rPr>
        <w:t xml:space="preserve">ลูกค้าที่เดินทาง </w:t>
      </w:r>
      <w:r w:rsidRPr="00FE44B0">
        <w:rPr>
          <w:rFonts w:ascii="Tahoma" w:hAnsi="Tahoma" w:cs="Tahoma"/>
          <w:color w:val="002060"/>
        </w:rPr>
        <w:t xml:space="preserve">3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FE44B0">
        <w:rPr>
          <w:rFonts w:ascii="Tahoma" w:hAnsi="Tahoma" w:cs="Tahoma"/>
          <w:color w:val="002060"/>
        </w:rPr>
        <w:t xml:space="preserve">TRP </w:t>
      </w:r>
      <w:r w:rsidRPr="00FE44B0">
        <w:rPr>
          <w:rFonts w:ascii="Tahoma" w:hAnsi="Tahoma" w:cs="Tahoma"/>
          <w:color w:val="002060"/>
          <w:cs/>
          <w:lang w:bidi="th-TH"/>
        </w:rPr>
        <w:t xml:space="preserve">จะไม่มีในบางประเทศ ยกเว้น เด็ก </w:t>
      </w:r>
      <w:r w:rsidRPr="00FE44B0">
        <w:rPr>
          <w:rFonts w:ascii="Tahoma" w:hAnsi="Tahoma" w:cs="Tahoma"/>
          <w:color w:val="002060"/>
        </w:rPr>
        <w:t xml:space="preserve">Infant-12 </w:t>
      </w:r>
      <w:r w:rsidRPr="00FE44B0">
        <w:rPr>
          <w:rFonts w:ascii="Tahoma" w:hAnsi="Tahoma" w:cs="Tahoma"/>
          <w:color w:val="002060"/>
          <w:cs/>
          <w:lang w:bidi="th-TH"/>
        </w:rPr>
        <w:t>ปี</w:t>
      </w:r>
    </w:p>
    <w:p w14:paraId="4F0959F1" w14:textId="4686190C" w:rsidR="005308BD" w:rsidRPr="00F02D65" w:rsidRDefault="005308BD" w:rsidP="005308BD">
      <w:pPr>
        <w:pStyle w:val="ListParagraph"/>
        <w:numPr>
          <w:ilvl w:val="0"/>
          <w:numId w:val="36"/>
        </w:numPr>
        <w:spacing w:before="0" w:after="0" w:line="240" w:lineRule="auto"/>
        <w:jc w:val="thaiDistribute"/>
        <w:rPr>
          <w:rFonts w:ascii="Tahoma" w:hAnsi="Tahoma" w:cs="Tahoma"/>
          <w:color w:val="3C3C3C" w:themeColor="background2" w:themeShade="40"/>
        </w:rPr>
      </w:pPr>
      <w:r w:rsidRPr="00FE44B0">
        <w:rPr>
          <w:rFonts w:ascii="Tahoma" w:hAnsi="Tahoma" w:cs="Tahoma"/>
          <w:color w:val="002060"/>
          <w:cs/>
          <w:lang w:bidi="th-TH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34CC5FA6" w14:textId="77777777" w:rsidR="005308BD" w:rsidRPr="00FE44B0" w:rsidRDefault="005308BD" w:rsidP="005308BD">
      <w:pPr>
        <w:pStyle w:val="ListParagraph"/>
        <w:spacing w:before="0" w:after="0" w:line="240" w:lineRule="auto"/>
        <w:ind w:left="1440" w:hanging="1440"/>
        <w:jc w:val="thaiDistribute"/>
        <w:rPr>
          <w:rFonts w:ascii="Tahoma" w:hAnsi="Tahoma" w:cs="Tahoma"/>
          <w:color w:val="002060"/>
        </w:rPr>
      </w:pPr>
    </w:p>
    <w:p w14:paraId="1F7E28C4" w14:textId="77777777" w:rsidR="005308BD" w:rsidRPr="005308BD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ind w:firstLine="720"/>
        <w:contextualSpacing/>
        <w:outlineLvl w:val="0"/>
        <w:rPr>
          <w:rFonts w:asciiTheme="minorBidi" w:hAnsiTheme="minorBidi"/>
          <w:b/>
          <w:bCs/>
          <w:color w:val="002060"/>
          <w:sz w:val="24"/>
          <w:szCs w:val="24"/>
        </w:rPr>
      </w:pP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 xml:space="preserve">หนังสือเดินทางต้องมีอายุเหลือใช้งานไม่น้อยกว่า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</w:rPr>
        <w:t xml:space="preserve">6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  <w:lang w:bidi="th-TH"/>
        </w:rPr>
        <w:t>เดือน นับจากวันเดินทาง</w:t>
      </w:r>
    </w:p>
    <w:p w14:paraId="45EEA94A" w14:textId="77777777" w:rsidR="005308BD" w:rsidRPr="005308BD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Theme="minorBidi" w:hAnsiTheme="minorBidi"/>
          <w:b/>
          <w:bCs/>
          <w:color w:val="002060"/>
          <w:sz w:val="24"/>
          <w:szCs w:val="24"/>
        </w:rPr>
      </w:pP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 xml:space="preserve">และมีหน้าที่เหลือไว้ประทับตราไม่น้อยกว่า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</w:rPr>
        <w:t xml:space="preserve">2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  <w:lang w:bidi="th-TH"/>
        </w:rPr>
        <w:t>หน้า</w:t>
      </w:r>
    </w:p>
    <w:p w14:paraId="6FE15DA9" w14:textId="77777777" w:rsidR="005308BD" w:rsidRPr="005308BD" w:rsidRDefault="005308BD" w:rsidP="005308BD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 w:themeFill="accent6" w:themeFillTint="66"/>
        <w:spacing w:before="0" w:after="0" w:line="240" w:lineRule="auto"/>
        <w:contextualSpacing/>
        <w:jc w:val="center"/>
        <w:rPr>
          <w:rFonts w:asciiTheme="minorBidi" w:hAnsiTheme="minorBidi"/>
          <w:b/>
          <w:bCs/>
          <w:color w:val="002060"/>
          <w:sz w:val="24"/>
          <w:szCs w:val="24"/>
        </w:rPr>
      </w:pP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</w:rPr>
        <w:t xml:space="preserve">**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  <w:lang w:bidi="th-TH"/>
        </w:rPr>
        <w:t xml:space="preserve">กรณี ถือหนังสือเดินทางต่างชาติ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 xml:space="preserve">โปรดสอบถามข้อมูลเพิ่มเติม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rtl/>
          <w:cs/>
        </w:rPr>
        <w:t>**</w:t>
      </w:r>
    </w:p>
    <w:p w14:paraId="33D31E2C" w14:textId="77777777" w:rsidR="005308BD" w:rsidRPr="005308BD" w:rsidRDefault="005308BD" w:rsidP="005308BD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C9ECFC" w:themeFill="text2" w:themeFillTint="33"/>
        <w:tabs>
          <w:tab w:val="left" w:pos="90"/>
          <w:tab w:val="left" w:pos="567"/>
        </w:tabs>
        <w:autoSpaceDE w:val="0"/>
        <w:autoSpaceDN w:val="0"/>
        <w:adjustRightInd w:val="0"/>
        <w:spacing w:before="0" w:after="0" w:line="240" w:lineRule="auto"/>
        <w:contextualSpacing/>
        <w:jc w:val="center"/>
        <w:rPr>
          <w:rFonts w:asciiTheme="minorBidi" w:hAnsiTheme="minorBidi"/>
          <w:color w:val="002060"/>
          <w:sz w:val="24"/>
          <w:szCs w:val="24"/>
        </w:rPr>
      </w:pPr>
      <w:r w:rsidRPr="005308BD">
        <w:rPr>
          <w:rFonts w:asciiTheme="minorBidi" w:hAnsiTheme="minorBidi"/>
          <w:b/>
          <w:bCs/>
          <w:color w:val="002060"/>
          <w:sz w:val="24"/>
          <w:szCs w:val="24"/>
        </w:rPr>
        <w:t>**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</w:rPr>
        <w:t>**</w:t>
      </w:r>
    </w:p>
    <w:p w14:paraId="4539488A" w14:textId="77777777" w:rsidR="005308BD" w:rsidRPr="005308BD" w:rsidRDefault="005308BD" w:rsidP="005308BD">
      <w:pPr>
        <w:shd w:val="clear" w:color="auto" w:fill="C9ECFC" w:themeFill="text2" w:themeFillTint="33"/>
        <w:spacing w:before="0" w:after="0" w:line="240" w:lineRule="auto"/>
        <w:ind w:left="1440" w:hanging="1440"/>
        <w:contextualSpacing/>
        <w:jc w:val="center"/>
        <w:rPr>
          <w:rFonts w:asciiTheme="minorBidi" w:hAnsiTheme="minorBidi"/>
          <w:b/>
          <w:bCs/>
          <w:color w:val="002060"/>
          <w:sz w:val="24"/>
          <w:szCs w:val="24"/>
          <w:lang w:bidi="th-TH"/>
        </w:rPr>
      </w:pP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 xml:space="preserve">หมายเหตุ  ยกเลิก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lang w:bidi="th-TH"/>
        </w:rPr>
        <w:t xml:space="preserve">Test &amp; Go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cs/>
          <w:lang w:bidi="th-TH"/>
        </w:rPr>
        <w:t xml:space="preserve">เข้าประเทศ เริ่ม 1 พฤษภาคม  2565 เหลือ </w:t>
      </w:r>
      <w:r w:rsidRPr="005308BD">
        <w:rPr>
          <w:rFonts w:asciiTheme="minorBidi" w:hAnsiTheme="minorBidi"/>
          <w:b/>
          <w:bCs/>
          <w:color w:val="002060"/>
          <w:sz w:val="24"/>
          <w:szCs w:val="24"/>
          <w:lang w:bidi="th-TH"/>
        </w:rPr>
        <w:t>Thailand Pass</w:t>
      </w:r>
    </w:p>
    <w:p w14:paraId="41A0A5B5" w14:textId="77777777" w:rsidR="005308BD" w:rsidRPr="005308BD" w:rsidRDefault="005308BD" w:rsidP="005308BD">
      <w:pPr>
        <w:spacing w:before="0" w:after="0" w:line="240" w:lineRule="auto"/>
        <w:ind w:left="1440" w:hanging="1440"/>
        <w:contextualSpacing/>
        <w:jc w:val="center"/>
        <w:rPr>
          <w:rFonts w:asciiTheme="minorBidi" w:hAnsiTheme="minorBidi"/>
          <w:sz w:val="24"/>
          <w:szCs w:val="24"/>
          <w:lang w:bidi="th-TH"/>
        </w:rPr>
      </w:pPr>
    </w:p>
    <w:p w14:paraId="7D57B714" w14:textId="77777777" w:rsidR="005308BD" w:rsidRPr="005308BD" w:rsidRDefault="005308BD" w:rsidP="005308BD">
      <w:pPr>
        <w:spacing w:before="0" w:after="0" w:line="240" w:lineRule="auto"/>
        <w:ind w:left="1440" w:hanging="1440"/>
        <w:contextualSpacing/>
        <w:rPr>
          <w:rFonts w:asciiTheme="minorBidi" w:hAnsiTheme="minorBidi"/>
          <w:sz w:val="24"/>
          <w:szCs w:val="24"/>
          <w:lang w:bidi="th-TH"/>
        </w:rPr>
      </w:pPr>
    </w:p>
    <w:p w14:paraId="4CE48F05" w14:textId="34AA2F87" w:rsidR="007F6D4B" w:rsidRPr="00735847" w:rsidRDefault="007F6D4B" w:rsidP="00947206">
      <w:pPr>
        <w:spacing w:before="0" w:after="0" w:line="240" w:lineRule="auto"/>
        <w:ind w:left="1440" w:hanging="1440"/>
        <w:jc w:val="center"/>
        <w:rPr>
          <w:rFonts w:ascii="Tahoma" w:hAnsi="Tahoma"/>
          <w:u w:val="dotted"/>
          <w:lang w:bidi="th-TH"/>
        </w:rPr>
      </w:pPr>
    </w:p>
    <w:sectPr w:rsidR="007F6D4B" w:rsidRPr="00735847" w:rsidSect="00D27D07">
      <w:headerReference w:type="default" r:id="rId72"/>
      <w:footerReference w:type="default" r:id="rId73"/>
      <w:pgSz w:w="11909" w:h="16834" w:code="9"/>
      <w:pgMar w:top="1152" w:right="720" w:bottom="1008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0537A" w14:textId="77777777" w:rsidR="00032800" w:rsidRDefault="00032800">
      <w:pPr>
        <w:spacing w:after="0" w:line="240" w:lineRule="auto"/>
      </w:pPr>
      <w:r>
        <w:separator/>
      </w:r>
    </w:p>
  </w:endnote>
  <w:endnote w:type="continuationSeparator" w:id="0">
    <w:p w14:paraId="243645A8" w14:textId="77777777" w:rsidR="00032800" w:rsidRDefault="000328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0051061"/>
      <w:docPartObj>
        <w:docPartGallery w:val="Page Numbers (Bottom of Page)"/>
        <w:docPartUnique/>
      </w:docPartObj>
    </w:sdtPr>
    <w:sdtEndPr/>
    <w:sdtContent>
      <w:p w14:paraId="4D462C21" w14:textId="77777777" w:rsidR="00883437" w:rsidRDefault="00883437">
        <w:pPr>
          <w:pStyle w:val="Footer"/>
        </w:pPr>
        <w:r>
          <w:rPr>
            <w:noProof/>
            <w:lang w:eastAsia="en-US" w:bidi="th-TH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20B0562" wp14:editId="2BDA6C20">
                  <wp:simplePos x="0" y="0"/>
                  <wp:positionH relativeFrom="rightMargin">
                    <wp:posOffset>67038</wp:posOffset>
                  </wp:positionH>
                  <wp:positionV relativeFrom="bottomMargin">
                    <wp:posOffset>165372</wp:posOffset>
                  </wp:positionV>
                  <wp:extent cx="431165" cy="490220"/>
                  <wp:effectExtent l="0" t="0" r="6985" b="5080"/>
                  <wp:wrapNone/>
                  <wp:docPr id="1" name="Gro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1165" cy="490220"/>
                            <a:chOff x="664" y="14388"/>
                            <a:chExt cx="679" cy="772"/>
                          </a:xfrm>
                        </wpg:grpSpPr>
                        <wps:wsp>
                          <wps:cNvPr id="3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" y="14388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3436FC" w14:textId="12C10A90" w:rsidR="00883437" w:rsidRPr="008B7D61" w:rsidRDefault="00883437">
                                <w:pPr>
                                  <w:pStyle w:val="Footer"/>
                                  <w:jc w:val="right"/>
                                  <w:rPr>
                                    <w:rFonts w:ascii="Tahoma" w:hAnsi="Tahoma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instrText xml:space="preserve"> PAGE    \* MERGEFORMAT </w:instrText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904D83" w:rsidRPr="00904D83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20B0562" id="Group 1" o:spid="_x0000_s1026" style="position:absolute;margin-left:5.3pt;margin-top:13pt;width:33.95pt;height:38.6pt;z-index:251659264;mso-position-horizontal-relative:right-margin-area;mso-position-vertical-relative:bottom-margin-area" coordorigin="664,14388" coordsize="679,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" fillcolor="#099bdd [3215]" stroked="f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" fillcolor="#099bdd [3215]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664;top:14388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" filled="f" stroked="f">
                    <v:textbox inset="4.32pt,0,4.32pt,0">
                      <w:txbxContent>
                        <w:p w14:paraId="063436FC" w14:textId="12C10A90" w:rsidR="00883437" w:rsidRPr="008B7D61" w:rsidRDefault="00883437">
                          <w:pPr>
                            <w:pStyle w:val="Footer"/>
                            <w:jc w:val="right"/>
                            <w:rPr>
                              <w:rFonts w:ascii="Tahoma" w:hAnsi="Tahoma"/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904D83" w:rsidRPr="00904D83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t>14</w:t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B128E" w14:textId="77777777" w:rsidR="00032800" w:rsidRDefault="00032800">
      <w:pPr>
        <w:spacing w:after="0" w:line="240" w:lineRule="auto"/>
      </w:pPr>
      <w:r>
        <w:separator/>
      </w:r>
    </w:p>
  </w:footnote>
  <w:footnote w:type="continuationSeparator" w:id="0">
    <w:p w14:paraId="2D7C635A" w14:textId="77777777" w:rsidR="00032800" w:rsidRDefault="000328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919EB" w14:textId="206106D6" w:rsidR="00547A28" w:rsidRDefault="00547A28">
    <w:pPr>
      <w:pStyle w:val="Header"/>
    </w:pPr>
  </w:p>
  <w:p w14:paraId="7E484914" w14:textId="6E861FA6" w:rsidR="00883437" w:rsidRDefault="00883437" w:rsidP="00400E75">
    <w:pPr>
      <w:pStyle w:val="Header"/>
      <w:tabs>
        <w:tab w:val="clear" w:pos="4680"/>
        <w:tab w:val="clear" w:pos="9360"/>
        <w:tab w:val="left" w:pos="954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523BFA"/>
    <w:multiLevelType w:val="hybridMultilevel"/>
    <w:tmpl w:val="517EE45C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6FD4F5B"/>
    <w:multiLevelType w:val="hybridMultilevel"/>
    <w:tmpl w:val="3DD0A1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BD6D61"/>
    <w:multiLevelType w:val="hybridMultilevel"/>
    <w:tmpl w:val="C6BE07E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AE02CB6"/>
    <w:multiLevelType w:val="hybridMultilevel"/>
    <w:tmpl w:val="29D2D50E"/>
    <w:lvl w:ilvl="0" w:tplc="9B1AA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B6195A"/>
    <w:multiLevelType w:val="hybridMultilevel"/>
    <w:tmpl w:val="66DC6354"/>
    <w:lvl w:ilvl="0" w:tplc="1CE28CB6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CD65AE"/>
    <w:multiLevelType w:val="hybridMultilevel"/>
    <w:tmpl w:val="1A94FD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8A777B"/>
    <w:multiLevelType w:val="hybridMultilevel"/>
    <w:tmpl w:val="10642DEC"/>
    <w:lvl w:ilvl="0" w:tplc="A3B034BA"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9B1087"/>
    <w:multiLevelType w:val="multilevel"/>
    <w:tmpl w:val="94EEF6F6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5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0486C"/>
    <w:multiLevelType w:val="hybridMultilevel"/>
    <w:tmpl w:val="616A9C6A"/>
    <w:lvl w:ilvl="0" w:tplc="1E6C5E42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</w:rPr>
    </w:lvl>
    <w:lvl w:ilvl="1" w:tplc="119AB5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3C3C3C" w:themeColor="background2" w:themeShade="4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700A37"/>
    <w:multiLevelType w:val="hybridMultilevel"/>
    <w:tmpl w:val="3A4CD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2" w15:restartNumberingAfterBreak="0">
    <w:nsid w:val="42B02ABA"/>
    <w:multiLevelType w:val="multilevel"/>
    <w:tmpl w:val="5B84646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3" w15:restartNumberingAfterBreak="0">
    <w:nsid w:val="44F362F4"/>
    <w:multiLevelType w:val="multilevel"/>
    <w:tmpl w:val="B6C085FE"/>
    <w:lvl w:ilvl="0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3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 w15:restartNumberingAfterBreak="0">
    <w:nsid w:val="4564488C"/>
    <w:multiLevelType w:val="hybridMultilevel"/>
    <w:tmpl w:val="B58071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48E070EE"/>
    <w:multiLevelType w:val="hybridMultilevel"/>
    <w:tmpl w:val="9A3670E6"/>
    <w:lvl w:ilvl="0" w:tplc="E5686EEA">
      <w:numFmt w:val="bullet"/>
      <w:lvlText w:val="-"/>
      <w:lvlJc w:val="left"/>
      <w:pPr>
        <w:ind w:left="564" w:hanging="360"/>
      </w:pPr>
      <w:rPr>
        <w:rFonts w:ascii="Tahoma" w:eastAsiaTheme="minorEastAsi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2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24" w:hanging="360"/>
      </w:pPr>
      <w:rPr>
        <w:rFonts w:ascii="Wingdings" w:hAnsi="Wingdings" w:hint="default"/>
      </w:rPr>
    </w:lvl>
  </w:abstractNum>
  <w:abstractNum w:abstractNumId="26" w15:restartNumberingAfterBreak="0">
    <w:nsid w:val="5A110B33"/>
    <w:multiLevelType w:val="hybridMultilevel"/>
    <w:tmpl w:val="C0089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F267B6"/>
    <w:multiLevelType w:val="hybridMultilevel"/>
    <w:tmpl w:val="13F28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2818AC"/>
    <w:multiLevelType w:val="hybridMultilevel"/>
    <w:tmpl w:val="81680446"/>
    <w:lvl w:ilvl="0" w:tplc="4866D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D2606B"/>
    <w:multiLevelType w:val="hybridMultilevel"/>
    <w:tmpl w:val="4EE89C46"/>
    <w:lvl w:ilvl="0" w:tplc="B3E4C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3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3" w15:restartNumberingAfterBreak="0">
    <w:nsid w:val="6B62677F"/>
    <w:multiLevelType w:val="hybridMultilevel"/>
    <w:tmpl w:val="A1F0E7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6" w15:restartNumberingAfterBreak="0">
    <w:nsid w:val="6D15066C"/>
    <w:multiLevelType w:val="hybridMultilevel"/>
    <w:tmpl w:val="0D802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6240BF"/>
    <w:multiLevelType w:val="hybridMultilevel"/>
    <w:tmpl w:val="5DBEDAD8"/>
    <w:lvl w:ilvl="0" w:tplc="0409000F">
      <w:start w:val="1"/>
      <w:numFmt w:val="decimal"/>
      <w:lvlText w:val="%1."/>
      <w:lvlJc w:val="left"/>
      <w:pPr>
        <w:ind w:left="2700" w:hanging="360"/>
      </w:p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8" w15:restartNumberingAfterBreak="0">
    <w:nsid w:val="74FB1409"/>
    <w:multiLevelType w:val="hybridMultilevel"/>
    <w:tmpl w:val="B03A0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C84436"/>
    <w:multiLevelType w:val="hybridMultilevel"/>
    <w:tmpl w:val="E31409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0BE095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CF3217"/>
    <w:multiLevelType w:val="hybridMultilevel"/>
    <w:tmpl w:val="AAC02D18"/>
    <w:lvl w:ilvl="0" w:tplc="7250CC52">
      <w:start w:val="1"/>
      <w:numFmt w:val="decimal"/>
      <w:lvlText w:val="%1."/>
      <w:lvlJc w:val="left"/>
      <w:pPr>
        <w:ind w:left="1170" w:hanging="720"/>
      </w:pPr>
      <w:rPr>
        <w:rFonts w:asciiTheme="minorBidi" w:hAnsiTheme="minorBidi" w:cstheme="minorBidi"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2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1C12E3"/>
    <w:multiLevelType w:val="multilevel"/>
    <w:tmpl w:val="43C2C7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ahoma" w:hAnsi="Tahoma" w:cs="Tahoma" w:hint="default"/>
        <w:b w:val="0"/>
        <w:bCs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711343474">
    <w:abstractNumId w:val="41"/>
  </w:num>
  <w:num w:numId="2" w16cid:durableId="1802336899">
    <w:abstractNumId w:val="11"/>
  </w:num>
  <w:num w:numId="3" w16cid:durableId="147982053">
    <w:abstractNumId w:val="0"/>
  </w:num>
  <w:num w:numId="4" w16cid:durableId="2112699722">
    <w:abstractNumId w:val="29"/>
  </w:num>
  <w:num w:numId="5" w16cid:durableId="1447964285">
    <w:abstractNumId w:val="18"/>
  </w:num>
  <w:num w:numId="6" w16cid:durableId="1904827205">
    <w:abstractNumId w:val="6"/>
  </w:num>
  <w:num w:numId="7" w16cid:durableId="281889535">
    <w:abstractNumId w:val="31"/>
  </w:num>
  <w:num w:numId="8" w16cid:durableId="1007367177">
    <w:abstractNumId w:val="26"/>
  </w:num>
  <w:num w:numId="9" w16cid:durableId="155732253">
    <w:abstractNumId w:val="17"/>
  </w:num>
  <w:num w:numId="10" w16cid:durableId="648825667">
    <w:abstractNumId w:val="24"/>
  </w:num>
  <w:num w:numId="11" w16cid:durableId="1713731664">
    <w:abstractNumId w:val="37"/>
  </w:num>
  <w:num w:numId="12" w16cid:durableId="2032486106">
    <w:abstractNumId w:val="39"/>
  </w:num>
  <w:num w:numId="13" w16cid:durableId="617640355">
    <w:abstractNumId w:val="33"/>
  </w:num>
  <w:num w:numId="14" w16cid:durableId="396443117">
    <w:abstractNumId w:val="22"/>
  </w:num>
  <w:num w:numId="15" w16cid:durableId="65735475">
    <w:abstractNumId w:val="23"/>
  </w:num>
  <w:num w:numId="16" w16cid:durableId="756944180">
    <w:abstractNumId w:val="10"/>
  </w:num>
  <w:num w:numId="17" w16cid:durableId="1577015797">
    <w:abstractNumId w:val="1"/>
  </w:num>
  <w:num w:numId="18" w16cid:durableId="1509326655">
    <w:abstractNumId w:val="19"/>
  </w:num>
  <w:num w:numId="19" w16cid:durableId="1816681218">
    <w:abstractNumId w:val="27"/>
  </w:num>
  <w:num w:numId="20" w16cid:durableId="823011488">
    <w:abstractNumId w:val="28"/>
  </w:num>
  <w:num w:numId="21" w16cid:durableId="2098867934">
    <w:abstractNumId w:val="5"/>
  </w:num>
  <w:num w:numId="22" w16cid:durableId="2057926827">
    <w:abstractNumId w:val="4"/>
  </w:num>
  <w:num w:numId="23" w16cid:durableId="1393769216">
    <w:abstractNumId w:val="15"/>
  </w:num>
  <w:num w:numId="24" w16cid:durableId="2106606292">
    <w:abstractNumId w:val="32"/>
  </w:num>
  <w:num w:numId="25" w16cid:durableId="672025817">
    <w:abstractNumId w:val="34"/>
  </w:num>
  <w:num w:numId="26" w16cid:durableId="319964554">
    <w:abstractNumId w:val="8"/>
  </w:num>
  <w:num w:numId="27" w16cid:durableId="633995611">
    <w:abstractNumId w:val="20"/>
  </w:num>
  <w:num w:numId="28" w16cid:durableId="75061046">
    <w:abstractNumId w:val="30"/>
  </w:num>
  <w:num w:numId="29" w16cid:durableId="1804929433">
    <w:abstractNumId w:val="43"/>
  </w:num>
  <w:num w:numId="30" w16cid:durableId="985285370">
    <w:abstractNumId w:val="35"/>
  </w:num>
  <w:num w:numId="31" w16cid:durableId="808716081">
    <w:abstractNumId w:val="42"/>
  </w:num>
  <w:num w:numId="32" w16cid:durableId="954362560">
    <w:abstractNumId w:val="14"/>
  </w:num>
  <w:num w:numId="33" w16cid:durableId="986281913">
    <w:abstractNumId w:val="7"/>
  </w:num>
  <w:num w:numId="34" w16cid:durableId="1519426">
    <w:abstractNumId w:val="38"/>
  </w:num>
  <w:num w:numId="35" w16cid:durableId="737902403">
    <w:abstractNumId w:val="12"/>
  </w:num>
  <w:num w:numId="36" w16cid:durableId="1721319791">
    <w:abstractNumId w:val="40"/>
  </w:num>
  <w:num w:numId="37" w16cid:durableId="1093235295">
    <w:abstractNumId w:val="16"/>
  </w:num>
  <w:num w:numId="38" w16cid:durableId="934751879">
    <w:abstractNumId w:val="36"/>
  </w:num>
  <w:num w:numId="39" w16cid:durableId="85539273">
    <w:abstractNumId w:val="25"/>
  </w:num>
  <w:num w:numId="40" w16cid:durableId="1511019340">
    <w:abstractNumId w:val="21"/>
  </w:num>
  <w:num w:numId="41" w16cid:durableId="1924562788">
    <w:abstractNumId w:val="2"/>
  </w:num>
  <w:num w:numId="42" w16cid:durableId="1371103237">
    <w:abstractNumId w:val="13"/>
  </w:num>
  <w:num w:numId="43" w16cid:durableId="1366369252">
    <w:abstractNumId w:val="9"/>
  </w:num>
  <w:num w:numId="44" w16cid:durableId="1250970604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2764"/>
    <w:rsid w:val="0000259E"/>
    <w:rsid w:val="000144C2"/>
    <w:rsid w:val="000219DF"/>
    <w:rsid w:val="00022993"/>
    <w:rsid w:val="0002321F"/>
    <w:rsid w:val="00032800"/>
    <w:rsid w:val="00033D8F"/>
    <w:rsid w:val="00035645"/>
    <w:rsid w:val="00037B29"/>
    <w:rsid w:val="0005332C"/>
    <w:rsid w:val="000535E2"/>
    <w:rsid w:val="00053A7F"/>
    <w:rsid w:val="0005417F"/>
    <w:rsid w:val="000609F6"/>
    <w:rsid w:val="000701BD"/>
    <w:rsid w:val="000718B2"/>
    <w:rsid w:val="000812AE"/>
    <w:rsid w:val="00082802"/>
    <w:rsid w:val="00085BB0"/>
    <w:rsid w:val="00086F5F"/>
    <w:rsid w:val="00091286"/>
    <w:rsid w:val="00091339"/>
    <w:rsid w:val="00091864"/>
    <w:rsid w:val="00094C7D"/>
    <w:rsid w:val="0009586C"/>
    <w:rsid w:val="0009732D"/>
    <w:rsid w:val="000A0402"/>
    <w:rsid w:val="000A309E"/>
    <w:rsid w:val="000A674E"/>
    <w:rsid w:val="000B5F79"/>
    <w:rsid w:val="000B7C18"/>
    <w:rsid w:val="000C2061"/>
    <w:rsid w:val="000C2970"/>
    <w:rsid w:val="000C3277"/>
    <w:rsid w:val="000C41AB"/>
    <w:rsid w:val="000D1C01"/>
    <w:rsid w:val="000E0328"/>
    <w:rsid w:val="000E42E4"/>
    <w:rsid w:val="000E5D51"/>
    <w:rsid w:val="000E6178"/>
    <w:rsid w:val="000E77FF"/>
    <w:rsid w:val="000F107D"/>
    <w:rsid w:val="000F4A50"/>
    <w:rsid w:val="00102271"/>
    <w:rsid w:val="0010361B"/>
    <w:rsid w:val="00114513"/>
    <w:rsid w:val="00117681"/>
    <w:rsid w:val="001201D6"/>
    <w:rsid w:val="00120B0D"/>
    <w:rsid w:val="0012180C"/>
    <w:rsid w:val="00126CBC"/>
    <w:rsid w:val="00134CD7"/>
    <w:rsid w:val="0014134D"/>
    <w:rsid w:val="00141613"/>
    <w:rsid w:val="00143EE8"/>
    <w:rsid w:val="001472F0"/>
    <w:rsid w:val="00151645"/>
    <w:rsid w:val="001522DD"/>
    <w:rsid w:val="001537C4"/>
    <w:rsid w:val="001556E7"/>
    <w:rsid w:val="00157415"/>
    <w:rsid w:val="00157AE6"/>
    <w:rsid w:val="001623AB"/>
    <w:rsid w:val="00173F25"/>
    <w:rsid w:val="001769ED"/>
    <w:rsid w:val="00177B56"/>
    <w:rsid w:val="0018242C"/>
    <w:rsid w:val="0018452B"/>
    <w:rsid w:val="00186C63"/>
    <w:rsid w:val="00186D07"/>
    <w:rsid w:val="001904B1"/>
    <w:rsid w:val="0019383E"/>
    <w:rsid w:val="001A29C9"/>
    <w:rsid w:val="001A3EF4"/>
    <w:rsid w:val="001A50E9"/>
    <w:rsid w:val="001A673B"/>
    <w:rsid w:val="001A728F"/>
    <w:rsid w:val="001B0FC2"/>
    <w:rsid w:val="001B3E73"/>
    <w:rsid w:val="001B6C34"/>
    <w:rsid w:val="001C00A3"/>
    <w:rsid w:val="001C0682"/>
    <w:rsid w:val="001C67B5"/>
    <w:rsid w:val="001D0C1D"/>
    <w:rsid w:val="001D2268"/>
    <w:rsid w:val="001D39A8"/>
    <w:rsid w:val="001D566B"/>
    <w:rsid w:val="001D6A3E"/>
    <w:rsid w:val="001E4BAD"/>
    <w:rsid w:val="001F281A"/>
    <w:rsid w:val="001F2971"/>
    <w:rsid w:val="001F2E52"/>
    <w:rsid w:val="001F4F3D"/>
    <w:rsid w:val="001F7949"/>
    <w:rsid w:val="00200CE7"/>
    <w:rsid w:val="002016F0"/>
    <w:rsid w:val="00201FEC"/>
    <w:rsid w:val="002033AE"/>
    <w:rsid w:val="00206A52"/>
    <w:rsid w:val="00207768"/>
    <w:rsid w:val="00212952"/>
    <w:rsid w:val="00226C94"/>
    <w:rsid w:val="00230109"/>
    <w:rsid w:val="002310E6"/>
    <w:rsid w:val="0023256D"/>
    <w:rsid w:val="00234986"/>
    <w:rsid w:val="002374E1"/>
    <w:rsid w:val="00237743"/>
    <w:rsid w:val="0024139B"/>
    <w:rsid w:val="00241E07"/>
    <w:rsid w:val="00243836"/>
    <w:rsid w:val="002516BC"/>
    <w:rsid w:val="00251C31"/>
    <w:rsid w:val="0025388B"/>
    <w:rsid w:val="00254570"/>
    <w:rsid w:val="0025465C"/>
    <w:rsid w:val="00255AAC"/>
    <w:rsid w:val="00257C07"/>
    <w:rsid w:val="00264408"/>
    <w:rsid w:val="00265224"/>
    <w:rsid w:val="00265F53"/>
    <w:rsid w:val="00272499"/>
    <w:rsid w:val="002725AC"/>
    <w:rsid w:val="002739B0"/>
    <w:rsid w:val="00274550"/>
    <w:rsid w:val="00281401"/>
    <w:rsid w:val="00285A42"/>
    <w:rsid w:val="00285AD7"/>
    <w:rsid w:val="00292ABE"/>
    <w:rsid w:val="002953CC"/>
    <w:rsid w:val="00295B7C"/>
    <w:rsid w:val="002A00A5"/>
    <w:rsid w:val="002A012C"/>
    <w:rsid w:val="002A20E3"/>
    <w:rsid w:val="002B5038"/>
    <w:rsid w:val="002C09CC"/>
    <w:rsid w:val="002C0C10"/>
    <w:rsid w:val="002C1AE5"/>
    <w:rsid w:val="002C62DD"/>
    <w:rsid w:val="002D2D8B"/>
    <w:rsid w:val="002D2FE5"/>
    <w:rsid w:val="002D3884"/>
    <w:rsid w:val="002D38FF"/>
    <w:rsid w:val="002E0D05"/>
    <w:rsid w:val="002E3C5E"/>
    <w:rsid w:val="002E519C"/>
    <w:rsid w:val="002E7502"/>
    <w:rsid w:val="002F1306"/>
    <w:rsid w:val="002F3AE0"/>
    <w:rsid w:val="002F6B14"/>
    <w:rsid w:val="002F7C72"/>
    <w:rsid w:val="002F7ED2"/>
    <w:rsid w:val="00301944"/>
    <w:rsid w:val="0030309F"/>
    <w:rsid w:val="00305024"/>
    <w:rsid w:val="00306999"/>
    <w:rsid w:val="00307F62"/>
    <w:rsid w:val="00310D65"/>
    <w:rsid w:val="00311EC6"/>
    <w:rsid w:val="00316D3D"/>
    <w:rsid w:val="00326456"/>
    <w:rsid w:val="0034099D"/>
    <w:rsid w:val="003425A7"/>
    <w:rsid w:val="0034518B"/>
    <w:rsid w:val="00347607"/>
    <w:rsid w:val="0035174F"/>
    <w:rsid w:val="00353951"/>
    <w:rsid w:val="00354583"/>
    <w:rsid w:val="003775FB"/>
    <w:rsid w:val="0038089A"/>
    <w:rsid w:val="00382046"/>
    <w:rsid w:val="00384920"/>
    <w:rsid w:val="003865BB"/>
    <w:rsid w:val="00392BC9"/>
    <w:rsid w:val="00394475"/>
    <w:rsid w:val="003957D8"/>
    <w:rsid w:val="0039673D"/>
    <w:rsid w:val="00397396"/>
    <w:rsid w:val="00397E58"/>
    <w:rsid w:val="003B2642"/>
    <w:rsid w:val="003C0067"/>
    <w:rsid w:val="003C10D7"/>
    <w:rsid w:val="003C1C7C"/>
    <w:rsid w:val="003C2E7F"/>
    <w:rsid w:val="003C48F0"/>
    <w:rsid w:val="003C53E2"/>
    <w:rsid w:val="003D0ED5"/>
    <w:rsid w:val="003D1DBA"/>
    <w:rsid w:val="003D3E6D"/>
    <w:rsid w:val="003D7B87"/>
    <w:rsid w:val="003E06F8"/>
    <w:rsid w:val="003E303B"/>
    <w:rsid w:val="003E480C"/>
    <w:rsid w:val="003E547B"/>
    <w:rsid w:val="003E7DC1"/>
    <w:rsid w:val="003F2723"/>
    <w:rsid w:val="003F605F"/>
    <w:rsid w:val="003F6D73"/>
    <w:rsid w:val="00400E75"/>
    <w:rsid w:val="00401817"/>
    <w:rsid w:val="00406017"/>
    <w:rsid w:val="00407B65"/>
    <w:rsid w:val="0041084D"/>
    <w:rsid w:val="00410E4C"/>
    <w:rsid w:val="00411E60"/>
    <w:rsid w:val="00421788"/>
    <w:rsid w:val="0042621B"/>
    <w:rsid w:val="00426571"/>
    <w:rsid w:val="004300BA"/>
    <w:rsid w:val="0043048A"/>
    <w:rsid w:val="004358E4"/>
    <w:rsid w:val="00441E81"/>
    <w:rsid w:val="004427DD"/>
    <w:rsid w:val="00447A7C"/>
    <w:rsid w:val="00452122"/>
    <w:rsid w:val="00456145"/>
    <w:rsid w:val="00457CCF"/>
    <w:rsid w:val="004625AB"/>
    <w:rsid w:val="0047119E"/>
    <w:rsid w:val="00471C73"/>
    <w:rsid w:val="004739E5"/>
    <w:rsid w:val="00473FA2"/>
    <w:rsid w:val="00477F78"/>
    <w:rsid w:val="0048031C"/>
    <w:rsid w:val="004816EA"/>
    <w:rsid w:val="0048361D"/>
    <w:rsid w:val="00485117"/>
    <w:rsid w:val="00493861"/>
    <w:rsid w:val="00496A3D"/>
    <w:rsid w:val="004A2F7C"/>
    <w:rsid w:val="004A51AD"/>
    <w:rsid w:val="004B2CE4"/>
    <w:rsid w:val="004B2F15"/>
    <w:rsid w:val="004B70C1"/>
    <w:rsid w:val="004C0636"/>
    <w:rsid w:val="004C1625"/>
    <w:rsid w:val="004C6642"/>
    <w:rsid w:val="004D0088"/>
    <w:rsid w:val="004D2678"/>
    <w:rsid w:val="004D326B"/>
    <w:rsid w:val="004D3A98"/>
    <w:rsid w:val="004D4AA7"/>
    <w:rsid w:val="004E314B"/>
    <w:rsid w:val="004E407D"/>
    <w:rsid w:val="004E44BB"/>
    <w:rsid w:val="004E48B5"/>
    <w:rsid w:val="004E754F"/>
    <w:rsid w:val="004F2DD1"/>
    <w:rsid w:val="004F30E9"/>
    <w:rsid w:val="00504467"/>
    <w:rsid w:val="00506183"/>
    <w:rsid w:val="00506944"/>
    <w:rsid w:val="005107B0"/>
    <w:rsid w:val="00522940"/>
    <w:rsid w:val="0052484E"/>
    <w:rsid w:val="005308BD"/>
    <w:rsid w:val="00532130"/>
    <w:rsid w:val="005328AA"/>
    <w:rsid w:val="00535EA6"/>
    <w:rsid w:val="0053607D"/>
    <w:rsid w:val="0053681D"/>
    <w:rsid w:val="005477AA"/>
    <w:rsid w:val="00547A28"/>
    <w:rsid w:val="00554AB3"/>
    <w:rsid w:val="00554F9F"/>
    <w:rsid w:val="005606BF"/>
    <w:rsid w:val="0056098D"/>
    <w:rsid w:val="005653F2"/>
    <w:rsid w:val="00566C71"/>
    <w:rsid w:val="00574C1F"/>
    <w:rsid w:val="00574DC5"/>
    <w:rsid w:val="00575466"/>
    <w:rsid w:val="00581523"/>
    <w:rsid w:val="005832F7"/>
    <w:rsid w:val="005855BC"/>
    <w:rsid w:val="00586F46"/>
    <w:rsid w:val="005873B6"/>
    <w:rsid w:val="00587C4E"/>
    <w:rsid w:val="00593FE7"/>
    <w:rsid w:val="00594B4E"/>
    <w:rsid w:val="005A2E6E"/>
    <w:rsid w:val="005A2F3E"/>
    <w:rsid w:val="005A36D9"/>
    <w:rsid w:val="005A5641"/>
    <w:rsid w:val="005A7E4B"/>
    <w:rsid w:val="005B16E7"/>
    <w:rsid w:val="005B5CD6"/>
    <w:rsid w:val="005B7951"/>
    <w:rsid w:val="005C18DE"/>
    <w:rsid w:val="005C2979"/>
    <w:rsid w:val="005C35DD"/>
    <w:rsid w:val="005C4BBE"/>
    <w:rsid w:val="005C512D"/>
    <w:rsid w:val="005C66B2"/>
    <w:rsid w:val="005D0A27"/>
    <w:rsid w:val="005E2497"/>
    <w:rsid w:val="005E2E86"/>
    <w:rsid w:val="005F56F3"/>
    <w:rsid w:val="00601DC7"/>
    <w:rsid w:val="006041DB"/>
    <w:rsid w:val="0060424B"/>
    <w:rsid w:val="00610136"/>
    <w:rsid w:val="00610A53"/>
    <w:rsid w:val="006111E5"/>
    <w:rsid w:val="00623C0F"/>
    <w:rsid w:val="0062539E"/>
    <w:rsid w:val="006269CF"/>
    <w:rsid w:val="00626E28"/>
    <w:rsid w:val="00627C43"/>
    <w:rsid w:val="006306B4"/>
    <w:rsid w:val="0063216F"/>
    <w:rsid w:val="00637C25"/>
    <w:rsid w:val="0064024E"/>
    <w:rsid w:val="00643522"/>
    <w:rsid w:val="0065285C"/>
    <w:rsid w:val="00654FF4"/>
    <w:rsid w:val="00657E1A"/>
    <w:rsid w:val="0066043A"/>
    <w:rsid w:val="00662764"/>
    <w:rsid w:val="0066613C"/>
    <w:rsid w:val="00671E6D"/>
    <w:rsid w:val="00672DAE"/>
    <w:rsid w:val="0067326A"/>
    <w:rsid w:val="00673750"/>
    <w:rsid w:val="00680773"/>
    <w:rsid w:val="006820BC"/>
    <w:rsid w:val="00682765"/>
    <w:rsid w:val="006A07CC"/>
    <w:rsid w:val="006B0FC3"/>
    <w:rsid w:val="006B493F"/>
    <w:rsid w:val="006C3D89"/>
    <w:rsid w:val="006C5DCB"/>
    <w:rsid w:val="006C6FA1"/>
    <w:rsid w:val="006C7A55"/>
    <w:rsid w:val="006C7DEB"/>
    <w:rsid w:val="006D43F1"/>
    <w:rsid w:val="006D4ECA"/>
    <w:rsid w:val="006D55CE"/>
    <w:rsid w:val="006E3234"/>
    <w:rsid w:val="006E449D"/>
    <w:rsid w:val="006E4574"/>
    <w:rsid w:val="006E702D"/>
    <w:rsid w:val="006E7450"/>
    <w:rsid w:val="006F3FE6"/>
    <w:rsid w:val="00703AF8"/>
    <w:rsid w:val="00712666"/>
    <w:rsid w:val="00713D61"/>
    <w:rsid w:val="00716E14"/>
    <w:rsid w:val="007171A2"/>
    <w:rsid w:val="00721550"/>
    <w:rsid w:val="007244BD"/>
    <w:rsid w:val="00724C11"/>
    <w:rsid w:val="00730B0D"/>
    <w:rsid w:val="007353F1"/>
    <w:rsid w:val="0073558A"/>
    <w:rsid w:val="00735847"/>
    <w:rsid w:val="0073590E"/>
    <w:rsid w:val="00736608"/>
    <w:rsid w:val="00742398"/>
    <w:rsid w:val="00743EE0"/>
    <w:rsid w:val="0074740E"/>
    <w:rsid w:val="00753355"/>
    <w:rsid w:val="00754B22"/>
    <w:rsid w:val="00761086"/>
    <w:rsid w:val="00765955"/>
    <w:rsid w:val="00770545"/>
    <w:rsid w:val="00784B14"/>
    <w:rsid w:val="00786019"/>
    <w:rsid w:val="0079182B"/>
    <w:rsid w:val="00791B99"/>
    <w:rsid w:val="00791C60"/>
    <w:rsid w:val="0079502A"/>
    <w:rsid w:val="00795FDA"/>
    <w:rsid w:val="007A185D"/>
    <w:rsid w:val="007A2191"/>
    <w:rsid w:val="007A4EFF"/>
    <w:rsid w:val="007B1037"/>
    <w:rsid w:val="007B1909"/>
    <w:rsid w:val="007B3B80"/>
    <w:rsid w:val="007B6E18"/>
    <w:rsid w:val="007B769F"/>
    <w:rsid w:val="007C352B"/>
    <w:rsid w:val="007C6B2B"/>
    <w:rsid w:val="007C7FFC"/>
    <w:rsid w:val="007D1DC2"/>
    <w:rsid w:val="007D1E06"/>
    <w:rsid w:val="007D27D6"/>
    <w:rsid w:val="007E38D0"/>
    <w:rsid w:val="007E53BA"/>
    <w:rsid w:val="007F1DCD"/>
    <w:rsid w:val="007F4709"/>
    <w:rsid w:val="007F4BAB"/>
    <w:rsid w:val="007F6D4B"/>
    <w:rsid w:val="007F7255"/>
    <w:rsid w:val="00801CFE"/>
    <w:rsid w:val="00803BD1"/>
    <w:rsid w:val="008058DE"/>
    <w:rsid w:val="008079E5"/>
    <w:rsid w:val="0081431D"/>
    <w:rsid w:val="00822806"/>
    <w:rsid w:val="00823C80"/>
    <w:rsid w:val="00827D41"/>
    <w:rsid w:val="00830F2E"/>
    <w:rsid w:val="00831AAD"/>
    <w:rsid w:val="00832D35"/>
    <w:rsid w:val="00836F06"/>
    <w:rsid w:val="00837088"/>
    <w:rsid w:val="00845091"/>
    <w:rsid w:val="00851853"/>
    <w:rsid w:val="008542FC"/>
    <w:rsid w:val="00855B4B"/>
    <w:rsid w:val="008566FA"/>
    <w:rsid w:val="008631FC"/>
    <w:rsid w:val="00872976"/>
    <w:rsid w:val="00874F72"/>
    <w:rsid w:val="0088335B"/>
    <w:rsid w:val="00883437"/>
    <w:rsid w:val="00884DBC"/>
    <w:rsid w:val="00887C1D"/>
    <w:rsid w:val="00892E56"/>
    <w:rsid w:val="00895134"/>
    <w:rsid w:val="00895C77"/>
    <w:rsid w:val="00895FED"/>
    <w:rsid w:val="00896A6B"/>
    <w:rsid w:val="008A2F36"/>
    <w:rsid w:val="008A394E"/>
    <w:rsid w:val="008A53E8"/>
    <w:rsid w:val="008B0119"/>
    <w:rsid w:val="008B0E56"/>
    <w:rsid w:val="008B1197"/>
    <w:rsid w:val="008B7489"/>
    <w:rsid w:val="008B7D61"/>
    <w:rsid w:val="008C23B4"/>
    <w:rsid w:val="008C7261"/>
    <w:rsid w:val="008E0A9B"/>
    <w:rsid w:val="008E4443"/>
    <w:rsid w:val="008E744E"/>
    <w:rsid w:val="008E745C"/>
    <w:rsid w:val="008F313D"/>
    <w:rsid w:val="008F384D"/>
    <w:rsid w:val="009003DC"/>
    <w:rsid w:val="00903065"/>
    <w:rsid w:val="00904D83"/>
    <w:rsid w:val="0090560C"/>
    <w:rsid w:val="00914167"/>
    <w:rsid w:val="00914B61"/>
    <w:rsid w:val="00914C1A"/>
    <w:rsid w:val="009208A5"/>
    <w:rsid w:val="0092163D"/>
    <w:rsid w:val="00930F3B"/>
    <w:rsid w:val="00932DDA"/>
    <w:rsid w:val="00934E34"/>
    <w:rsid w:val="00941362"/>
    <w:rsid w:val="00945414"/>
    <w:rsid w:val="00947206"/>
    <w:rsid w:val="009539A5"/>
    <w:rsid w:val="009565DA"/>
    <w:rsid w:val="009569BE"/>
    <w:rsid w:val="00957965"/>
    <w:rsid w:val="0096514F"/>
    <w:rsid w:val="00966CA7"/>
    <w:rsid w:val="00974803"/>
    <w:rsid w:val="009824D4"/>
    <w:rsid w:val="00984544"/>
    <w:rsid w:val="0099056F"/>
    <w:rsid w:val="00990C41"/>
    <w:rsid w:val="009939E2"/>
    <w:rsid w:val="009971CC"/>
    <w:rsid w:val="009A0692"/>
    <w:rsid w:val="009A0A30"/>
    <w:rsid w:val="009A1803"/>
    <w:rsid w:val="009A33A0"/>
    <w:rsid w:val="009A50B9"/>
    <w:rsid w:val="009B1DC4"/>
    <w:rsid w:val="009B45CE"/>
    <w:rsid w:val="009B549F"/>
    <w:rsid w:val="009C463C"/>
    <w:rsid w:val="009C4A9B"/>
    <w:rsid w:val="009C7324"/>
    <w:rsid w:val="009D04E7"/>
    <w:rsid w:val="009D086E"/>
    <w:rsid w:val="009D1B13"/>
    <w:rsid w:val="009D73C1"/>
    <w:rsid w:val="009E20BF"/>
    <w:rsid w:val="009E3516"/>
    <w:rsid w:val="009E4A3F"/>
    <w:rsid w:val="009E4AE4"/>
    <w:rsid w:val="009F15D4"/>
    <w:rsid w:val="009F19C8"/>
    <w:rsid w:val="009F3B79"/>
    <w:rsid w:val="009F3B95"/>
    <w:rsid w:val="009F4340"/>
    <w:rsid w:val="009F4FE1"/>
    <w:rsid w:val="009F767C"/>
    <w:rsid w:val="00A0447B"/>
    <w:rsid w:val="00A04F15"/>
    <w:rsid w:val="00A05256"/>
    <w:rsid w:val="00A0535E"/>
    <w:rsid w:val="00A25AC9"/>
    <w:rsid w:val="00A26761"/>
    <w:rsid w:val="00A31166"/>
    <w:rsid w:val="00A31AB0"/>
    <w:rsid w:val="00A33B55"/>
    <w:rsid w:val="00A403BB"/>
    <w:rsid w:val="00A442F6"/>
    <w:rsid w:val="00A444C3"/>
    <w:rsid w:val="00A518AE"/>
    <w:rsid w:val="00A61158"/>
    <w:rsid w:val="00A657C9"/>
    <w:rsid w:val="00A668F6"/>
    <w:rsid w:val="00A74A6D"/>
    <w:rsid w:val="00A74C1A"/>
    <w:rsid w:val="00A76721"/>
    <w:rsid w:val="00A76B23"/>
    <w:rsid w:val="00A805EC"/>
    <w:rsid w:val="00A869C1"/>
    <w:rsid w:val="00A9477D"/>
    <w:rsid w:val="00AA1651"/>
    <w:rsid w:val="00AA1F9F"/>
    <w:rsid w:val="00AA27C1"/>
    <w:rsid w:val="00AA2E9F"/>
    <w:rsid w:val="00AA6FB6"/>
    <w:rsid w:val="00AB00CC"/>
    <w:rsid w:val="00AB3D23"/>
    <w:rsid w:val="00AB5009"/>
    <w:rsid w:val="00AC2DEE"/>
    <w:rsid w:val="00AC30CE"/>
    <w:rsid w:val="00AC3EB4"/>
    <w:rsid w:val="00AC4F93"/>
    <w:rsid w:val="00AC50EF"/>
    <w:rsid w:val="00AC5215"/>
    <w:rsid w:val="00AC646E"/>
    <w:rsid w:val="00AD05B2"/>
    <w:rsid w:val="00AD1668"/>
    <w:rsid w:val="00AD2101"/>
    <w:rsid w:val="00AD2F2A"/>
    <w:rsid w:val="00AD4248"/>
    <w:rsid w:val="00AD7A42"/>
    <w:rsid w:val="00AE0920"/>
    <w:rsid w:val="00AE0CA0"/>
    <w:rsid w:val="00AE2CB4"/>
    <w:rsid w:val="00AF01BA"/>
    <w:rsid w:val="00AF2671"/>
    <w:rsid w:val="00B011A2"/>
    <w:rsid w:val="00B011B3"/>
    <w:rsid w:val="00B05C12"/>
    <w:rsid w:val="00B06176"/>
    <w:rsid w:val="00B07013"/>
    <w:rsid w:val="00B14395"/>
    <w:rsid w:val="00B16B9C"/>
    <w:rsid w:val="00B21164"/>
    <w:rsid w:val="00B21F13"/>
    <w:rsid w:val="00B2762A"/>
    <w:rsid w:val="00B35F09"/>
    <w:rsid w:val="00B36EFC"/>
    <w:rsid w:val="00B36F32"/>
    <w:rsid w:val="00B44C1E"/>
    <w:rsid w:val="00B45001"/>
    <w:rsid w:val="00B4513B"/>
    <w:rsid w:val="00B45446"/>
    <w:rsid w:val="00B45ABF"/>
    <w:rsid w:val="00B46485"/>
    <w:rsid w:val="00B50AD3"/>
    <w:rsid w:val="00B523ED"/>
    <w:rsid w:val="00B538AE"/>
    <w:rsid w:val="00B53ED9"/>
    <w:rsid w:val="00B54705"/>
    <w:rsid w:val="00B62911"/>
    <w:rsid w:val="00B7293E"/>
    <w:rsid w:val="00B73104"/>
    <w:rsid w:val="00B7651F"/>
    <w:rsid w:val="00B81859"/>
    <w:rsid w:val="00B850F7"/>
    <w:rsid w:val="00B86477"/>
    <w:rsid w:val="00B87391"/>
    <w:rsid w:val="00B87DF3"/>
    <w:rsid w:val="00B94FC5"/>
    <w:rsid w:val="00BA5D89"/>
    <w:rsid w:val="00BA5EDE"/>
    <w:rsid w:val="00BB0281"/>
    <w:rsid w:val="00BB1F49"/>
    <w:rsid w:val="00BB24FC"/>
    <w:rsid w:val="00BB6DA6"/>
    <w:rsid w:val="00BC17C2"/>
    <w:rsid w:val="00BC1FDC"/>
    <w:rsid w:val="00BC21D0"/>
    <w:rsid w:val="00BC59C3"/>
    <w:rsid w:val="00BC693E"/>
    <w:rsid w:val="00BD15C8"/>
    <w:rsid w:val="00BD1B19"/>
    <w:rsid w:val="00BD643E"/>
    <w:rsid w:val="00BD657E"/>
    <w:rsid w:val="00BE1CA9"/>
    <w:rsid w:val="00BE54E0"/>
    <w:rsid w:val="00BE6650"/>
    <w:rsid w:val="00BF3661"/>
    <w:rsid w:val="00BF7D4A"/>
    <w:rsid w:val="00C03C01"/>
    <w:rsid w:val="00C106EB"/>
    <w:rsid w:val="00C14CAA"/>
    <w:rsid w:val="00C21E5B"/>
    <w:rsid w:val="00C220F0"/>
    <w:rsid w:val="00C22111"/>
    <w:rsid w:val="00C221EC"/>
    <w:rsid w:val="00C22D74"/>
    <w:rsid w:val="00C250D2"/>
    <w:rsid w:val="00C2517F"/>
    <w:rsid w:val="00C27090"/>
    <w:rsid w:val="00C31EE6"/>
    <w:rsid w:val="00C332AA"/>
    <w:rsid w:val="00C347BC"/>
    <w:rsid w:val="00C3539D"/>
    <w:rsid w:val="00C40E48"/>
    <w:rsid w:val="00C411AC"/>
    <w:rsid w:val="00C4362B"/>
    <w:rsid w:val="00C467F7"/>
    <w:rsid w:val="00C53AFA"/>
    <w:rsid w:val="00C56862"/>
    <w:rsid w:val="00C56F5D"/>
    <w:rsid w:val="00C63A6F"/>
    <w:rsid w:val="00C76E62"/>
    <w:rsid w:val="00C77E8C"/>
    <w:rsid w:val="00C818AD"/>
    <w:rsid w:val="00C86080"/>
    <w:rsid w:val="00C9027B"/>
    <w:rsid w:val="00C9458E"/>
    <w:rsid w:val="00C954E9"/>
    <w:rsid w:val="00C966AA"/>
    <w:rsid w:val="00C97369"/>
    <w:rsid w:val="00CA4061"/>
    <w:rsid w:val="00CA56B3"/>
    <w:rsid w:val="00CA613F"/>
    <w:rsid w:val="00CB1AF5"/>
    <w:rsid w:val="00CB1E88"/>
    <w:rsid w:val="00CB2681"/>
    <w:rsid w:val="00CB5146"/>
    <w:rsid w:val="00CB6635"/>
    <w:rsid w:val="00CB6D25"/>
    <w:rsid w:val="00CC2B00"/>
    <w:rsid w:val="00CC3A79"/>
    <w:rsid w:val="00CC4637"/>
    <w:rsid w:val="00CC623A"/>
    <w:rsid w:val="00CC6C41"/>
    <w:rsid w:val="00CD0848"/>
    <w:rsid w:val="00CD0F9B"/>
    <w:rsid w:val="00CD44E0"/>
    <w:rsid w:val="00CD4912"/>
    <w:rsid w:val="00CD5B00"/>
    <w:rsid w:val="00CE3754"/>
    <w:rsid w:val="00CE4A1E"/>
    <w:rsid w:val="00CE5CD3"/>
    <w:rsid w:val="00CE6533"/>
    <w:rsid w:val="00CE749E"/>
    <w:rsid w:val="00CF1994"/>
    <w:rsid w:val="00CF593A"/>
    <w:rsid w:val="00D00D85"/>
    <w:rsid w:val="00D01714"/>
    <w:rsid w:val="00D017D0"/>
    <w:rsid w:val="00D05DAF"/>
    <w:rsid w:val="00D05FE3"/>
    <w:rsid w:val="00D07941"/>
    <w:rsid w:val="00D07F42"/>
    <w:rsid w:val="00D12B49"/>
    <w:rsid w:val="00D1749B"/>
    <w:rsid w:val="00D215E3"/>
    <w:rsid w:val="00D21CFB"/>
    <w:rsid w:val="00D22E02"/>
    <w:rsid w:val="00D24A04"/>
    <w:rsid w:val="00D24D7D"/>
    <w:rsid w:val="00D26E1F"/>
    <w:rsid w:val="00D27D07"/>
    <w:rsid w:val="00D322F1"/>
    <w:rsid w:val="00D34E3B"/>
    <w:rsid w:val="00D36B69"/>
    <w:rsid w:val="00D47819"/>
    <w:rsid w:val="00D50472"/>
    <w:rsid w:val="00D50E31"/>
    <w:rsid w:val="00D52334"/>
    <w:rsid w:val="00D53DB9"/>
    <w:rsid w:val="00D669F3"/>
    <w:rsid w:val="00D72C0B"/>
    <w:rsid w:val="00D7519E"/>
    <w:rsid w:val="00D76BB9"/>
    <w:rsid w:val="00D81192"/>
    <w:rsid w:val="00D81A65"/>
    <w:rsid w:val="00D836DA"/>
    <w:rsid w:val="00D85EA5"/>
    <w:rsid w:val="00D87C7F"/>
    <w:rsid w:val="00D87DC7"/>
    <w:rsid w:val="00D9603F"/>
    <w:rsid w:val="00D961D9"/>
    <w:rsid w:val="00D970E6"/>
    <w:rsid w:val="00DA13E3"/>
    <w:rsid w:val="00DA1DEF"/>
    <w:rsid w:val="00DA4169"/>
    <w:rsid w:val="00DB2FB7"/>
    <w:rsid w:val="00DB5DAA"/>
    <w:rsid w:val="00DB692F"/>
    <w:rsid w:val="00DC5758"/>
    <w:rsid w:val="00DD4448"/>
    <w:rsid w:val="00DE2AD3"/>
    <w:rsid w:val="00DE4BA2"/>
    <w:rsid w:val="00DE78D2"/>
    <w:rsid w:val="00DF011D"/>
    <w:rsid w:val="00DF754B"/>
    <w:rsid w:val="00E000D3"/>
    <w:rsid w:val="00E00252"/>
    <w:rsid w:val="00E013D9"/>
    <w:rsid w:val="00E04AB9"/>
    <w:rsid w:val="00E1565C"/>
    <w:rsid w:val="00E16EBB"/>
    <w:rsid w:val="00E1793E"/>
    <w:rsid w:val="00E17D33"/>
    <w:rsid w:val="00E231F8"/>
    <w:rsid w:val="00E236C5"/>
    <w:rsid w:val="00E26E43"/>
    <w:rsid w:val="00E30F4D"/>
    <w:rsid w:val="00E37E1E"/>
    <w:rsid w:val="00E4019A"/>
    <w:rsid w:val="00E424D2"/>
    <w:rsid w:val="00E42FB3"/>
    <w:rsid w:val="00E46213"/>
    <w:rsid w:val="00E47C3A"/>
    <w:rsid w:val="00E502D5"/>
    <w:rsid w:val="00E609B1"/>
    <w:rsid w:val="00E66A50"/>
    <w:rsid w:val="00E81F0C"/>
    <w:rsid w:val="00E8604D"/>
    <w:rsid w:val="00EA3C8D"/>
    <w:rsid w:val="00EA64CB"/>
    <w:rsid w:val="00EB325F"/>
    <w:rsid w:val="00EB426F"/>
    <w:rsid w:val="00EB720A"/>
    <w:rsid w:val="00EC54D9"/>
    <w:rsid w:val="00EC5FC6"/>
    <w:rsid w:val="00ED008A"/>
    <w:rsid w:val="00ED046D"/>
    <w:rsid w:val="00ED3828"/>
    <w:rsid w:val="00ED62DB"/>
    <w:rsid w:val="00ED7974"/>
    <w:rsid w:val="00ED7F6E"/>
    <w:rsid w:val="00EE1885"/>
    <w:rsid w:val="00EE6B42"/>
    <w:rsid w:val="00EF1474"/>
    <w:rsid w:val="00EF4A30"/>
    <w:rsid w:val="00EF5991"/>
    <w:rsid w:val="00EF5B3D"/>
    <w:rsid w:val="00F02D65"/>
    <w:rsid w:val="00F03296"/>
    <w:rsid w:val="00F0614B"/>
    <w:rsid w:val="00F06CF1"/>
    <w:rsid w:val="00F1012E"/>
    <w:rsid w:val="00F12A3E"/>
    <w:rsid w:val="00F151D7"/>
    <w:rsid w:val="00F15EA0"/>
    <w:rsid w:val="00F2361A"/>
    <w:rsid w:val="00F305D0"/>
    <w:rsid w:val="00F355BB"/>
    <w:rsid w:val="00F40862"/>
    <w:rsid w:val="00F41846"/>
    <w:rsid w:val="00F41AFB"/>
    <w:rsid w:val="00F429DE"/>
    <w:rsid w:val="00F45A4C"/>
    <w:rsid w:val="00F45B28"/>
    <w:rsid w:val="00F52498"/>
    <w:rsid w:val="00F5296A"/>
    <w:rsid w:val="00F603E1"/>
    <w:rsid w:val="00F635C2"/>
    <w:rsid w:val="00F667E7"/>
    <w:rsid w:val="00F7122C"/>
    <w:rsid w:val="00F71465"/>
    <w:rsid w:val="00F7266C"/>
    <w:rsid w:val="00F759FF"/>
    <w:rsid w:val="00F80C76"/>
    <w:rsid w:val="00F81230"/>
    <w:rsid w:val="00F860CC"/>
    <w:rsid w:val="00F87073"/>
    <w:rsid w:val="00F91A4F"/>
    <w:rsid w:val="00F93997"/>
    <w:rsid w:val="00FA2183"/>
    <w:rsid w:val="00FA3F0C"/>
    <w:rsid w:val="00FA3F1D"/>
    <w:rsid w:val="00FA5619"/>
    <w:rsid w:val="00FA71C6"/>
    <w:rsid w:val="00FB3931"/>
    <w:rsid w:val="00FB4297"/>
    <w:rsid w:val="00FB4AE9"/>
    <w:rsid w:val="00FB6503"/>
    <w:rsid w:val="00FB65AB"/>
    <w:rsid w:val="00FC31EE"/>
    <w:rsid w:val="00FC4308"/>
    <w:rsid w:val="00FC4B1F"/>
    <w:rsid w:val="00FC7767"/>
    <w:rsid w:val="00FC7924"/>
    <w:rsid w:val="00FD014B"/>
    <w:rsid w:val="00FD1754"/>
    <w:rsid w:val="00FD2677"/>
    <w:rsid w:val="00FD7832"/>
    <w:rsid w:val="00FE1FBD"/>
    <w:rsid w:val="00FE44B0"/>
    <w:rsid w:val="00FE46CA"/>
    <w:rsid w:val="00FF23C2"/>
    <w:rsid w:val="00FF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60884"/>
  <w15:docId w15:val="{9DD9C61A-6A21-4BF1-801C-363D38F0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top w:val="single" w:sz="24" w:space="0" w:color="099BDD" w:themeColor="text2"/>
        <w:left w:val="single" w:sz="24" w:space="0" w:color="099BDD" w:themeColor="text2"/>
        <w:bottom w:val="single" w:sz="24" w:space="0" w:color="099BDD" w:themeColor="text2"/>
        <w:right w:val="single" w:sz="24" w:space="0" w:color="099BDD" w:themeColor="text2"/>
      </w:pBdr>
      <w:shd w:val="clear" w:color="auto" w:fill="099BDD" w:themeFill="text2"/>
      <w:spacing w:after="0"/>
      <w:outlineLvl w:val="0"/>
    </w:pPr>
    <w:rPr>
      <w:rFonts w:asciiTheme="majorHAnsi" w:eastAsiaTheme="majorEastAsia" w:hAnsiTheme="majorHAnsi" w:cstheme="majorBidi"/>
      <w:caps/>
      <w:color w:val="FFFFFF" w:themeColor="background1"/>
      <w:spacing w:val="1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pBdr>
        <w:top w:val="single" w:sz="24" w:space="0" w:color="C9ECFC" w:themeColor="text2" w:themeTint="33"/>
        <w:left w:val="single" w:sz="24" w:space="0" w:color="C9ECFC" w:themeColor="text2" w:themeTint="33"/>
        <w:bottom w:val="single" w:sz="24" w:space="0" w:color="C9ECFC" w:themeColor="text2" w:themeTint="33"/>
        <w:right w:val="single" w:sz="24" w:space="0" w:color="C9ECFC" w:themeColor="text2" w:themeTint="33"/>
      </w:pBdr>
      <w:shd w:val="clear" w:color="auto" w:fill="C9ECFC" w:themeFill="text2" w:themeFillTint="33"/>
      <w:spacing w:after="0"/>
      <w:outlineLvl w:val="1"/>
    </w:pPr>
    <w:rPr>
      <w:rFonts w:asciiTheme="majorHAnsi" w:eastAsiaTheme="majorEastAsia" w:hAnsiTheme="majorHAnsi" w:cstheme="majorBidi"/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single" w:sz="6" w:space="2" w:color="099BDD" w:themeColor="text2"/>
      </w:pBdr>
      <w:spacing w:before="300" w:after="0"/>
      <w:outlineLvl w:val="2"/>
    </w:pPr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pBdr>
        <w:top w:val="dotted" w:sz="6" w:space="2" w:color="099BDD" w:themeColor="text2"/>
      </w:pBdr>
      <w:spacing w:before="200" w:after="0"/>
      <w:outlineLvl w:val="3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pBdr>
        <w:bottom w:val="single" w:sz="6" w:space="1" w:color="099BDD" w:themeColor="text2"/>
      </w:pBdr>
      <w:spacing w:before="200" w:after="0"/>
      <w:outlineLvl w:val="4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099BDD" w:themeColor="text2"/>
      </w:pBdr>
      <w:spacing w:before="200" w:after="0"/>
      <w:outlineLvl w:val="5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after="0"/>
      <w:outlineLvl w:val="6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after="0"/>
      <w:outlineLvl w:val="7"/>
    </w:pPr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after="0"/>
      <w:outlineLvl w:val="8"/>
    </w:pPr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aps/>
      <w:color w:val="FFFFFF" w:themeColor="background1"/>
      <w:spacing w:val="15"/>
      <w:shd w:val="clear" w:color="auto" w:fill="099BDD" w:themeFill="text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aps/>
      <w:spacing w:val="15"/>
      <w:shd w:val="clear" w:color="auto" w:fill="C9ECFC" w:themeFill="text2" w:themeFillTint="33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table" w:styleId="TableGrid">
    <w:name w:val="Table Grid"/>
    <w:basedOn w:val="TableNormal"/>
    <w:uiPriority w:val="1"/>
    <w:pPr>
      <w:spacing w:after="0" w:line="240" w:lineRule="auto"/>
    </w:pPr>
    <w:tblPr>
      <w:tblBorders>
        <w:top w:val="single" w:sz="4" w:space="0" w:color="2C2C2C" w:themeColor="text1"/>
        <w:left w:val="single" w:sz="4" w:space="0" w:color="2C2C2C" w:themeColor="text1"/>
        <w:bottom w:val="single" w:sz="4" w:space="0" w:color="2C2C2C" w:themeColor="text1"/>
        <w:right w:val="single" w:sz="4" w:space="0" w:color="2C2C2C" w:themeColor="text1"/>
        <w:insideH w:val="single" w:sz="4" w:space="0" w:color="2C2C2C" w:themeColor="text1"/>
        <w:insideV w:val="single" w:sz="4" w:space="0" w:color="2C2C2C" w:themeColor="text1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0"/>
    </w:pPr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caps/>
      <w:color w:val="757575" w:themeColor="text1" w:themeTint="A6"/>
      <w:spacing w:val="10"/>
      <w:sz w:val="21"/>
      <w:szCs w:val="21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ubtleReference">
    <w:name w:val="Subtle Reference"/>
    <w:uiPriority w:val="31"/>
    <w:qFormat/>
    <w:rPr>
      <w:b w:val="0"/>
      <w:bCs w:val="0"/>
      <w:color w:val="099BDD" w:themeColor="text2"/>
    </w:rPr>
  </w:style>
  <w:style w:type="character" w:styleId="SubtleEmphasis">
    <w:name w:val="Subtle Emphasis"/>
    <w:uiPriority w:val="19"/>
    <w:qFormat/>
    <w:rPr>
      <w:i/>
      <w:iCs/>
      <w:color w:val="044D6E" w:themeColor="text2" w:themeShade="80"/>
    </w:rPr>
  </w:style>
  <w:style w:type="character" w:styleId="Emphasis">
    <w:name w:val="Emphasis"/>
    <w:uiPriority w:val="20"/>
    <w:qFormat/>
    <w:rPr>
      <w:caps/>
      <w:color w:val="auto"/>
      <w:spacing w:val="5"/>
    </w:rPr>
  </w:style>
  <w:style w:type="paragraph" w:styleId="Quote">
    <w:name w:val="Quote"/>
    <w:basedOn w:val="Normal"/>
    <w:next w:val="Normal"/>
    <w:link w:val="QuoteChar"/>
    <w:uiPriority w:val="29"/>
    <w:qFormat/>
    <w:pPr>
      <w:ind w:left="1080" w:right="1080"/>
      <w:jc w:val="center"/>
    </w:pPr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sz w:val="24"/>
      <w:szCs w:val="24"/>
    </w:rPr>
  </w:style>
  <w:style w:type="character" w:styleId="IntenseEmphasis">
    <w:name w:val="Intense Emphasis"/>
    <w:uiPriority w:val="21"/>
    <w:qFormat/>
    <w:rPr>
      <w:b/>
      <w:bCs/>
      <w:caps/>
      <w:color w:val="044D6E" w:themeColor="text2" w:themeShade="80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 w:line="240" w:lineRule="auto"/>
      <w:ind w:left="1080" w:right="1080"/>
      <w:jc w:val="center"/>
    </w:pPr>
    <w:rPr>
      <w:color w:val="099BDD" w:themeColor="text2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color w:val="099BD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color w:val="0673A5" w:themeColor="text2" w:themeShade="BF"/>
      <w:sz w:val="16"/>
      <w:szCs w:val="16"/>
    </w:rPr>
  </w:style>
  <w:style w:type="character" w:styleId="IntenseReference">
    <w:name w:val="Intense Reference"/>
    <w:uiPriority w:val="32"/>
    <w:qFormat/>
    <w:rPr>
      <w:b w:val="0"/>
      <w:bCs w:val="0"/>
      <w:i/>
      <w:iCs/>
      <w:caps/>
      <w:color w:val="099BDD" w:themeColor="text2"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Strong">
    <w:name w:val="Strong"/>
    <w:uiPriority w:val="22"/>
    <w:qFormat/>
    <w:rPr>
      <w:b/>
      <w:b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sid w:val="00662764"/>
    <w:rPr>
      <w:color w:val="808080"/>
    </w:rPr>
  </w:style>
  <w:style w:type="table" w:styleId="GridTable5Dark-Accent3">
    <w:name w:val="Grid Table 5 Dark Accent 3"/>
    <w:basedOn w:val="TableNormal"/>
    <w:uiPriority w:val="50"/>
    <w:rsid w:val="00126CB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5FCE4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band1Vert">
      <w:tblPr/>
      <w:tcPr>
        <w:shd w:val="clear" w:color="auto" w:fill="8CFACA" w:themeFill="accent3" w:themeFillTint="66"/>
      </w:tcPr>
    </w:tblStylePr>
    <w:tblStylePr w:type="band1Horz">
      <w:tblPr/>
      <w:tcPr>
        <w:shd w:val="clear" w:color="auto" w:fill="8CFACA" w:themeFill="accent3" w:themeFillTint="66"/>
      </w:tcPr>
    </w:tblStylePr>
  </w:style>
  <w:style w:type="table" w:styleId="ListTable3-Accent5">
    <w:name w:val="List Table 3 Accent 5"/>
    <w:basedOn w:val="TableNormal"/>
    <w:uiPriority w:val="48"/>
    <w:rsid w:val="008542FC"/>
    <w:pPr>
      <w:spacing w:after="0" w:line="240" w:lineRule="auto"/>
    </w:pPr>
    <w:tblPr>
      <w:tblStyleRowBandSize w:val="1"/>
      <w:tblStyleColBandSize w:val="1"/>
      <w:tblBorders>
        <w:top w:val="single" w:sz="4" w:space="0" w:color="828288" w:themeColor="accent5"/>
        <w:left w:val="single" w:sz="4" w:space="0" w:color="828288" w:themeColor="accent5"/>
        <w:bottom w:val="single" w:sz="4" w:space="0" w:color="828288" w:themeColor="accent5"/>
        <w:right w:val="single" w:sz="4" w:space="0" w:color="82828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28288" w:themeColor="accent5"/>
          <w:right w:val="single" w:sz="4" w:space="0" w:color="828288" w:themeColor="accent5"/>
        </w:tcBorders>
      </w:tcPr>
    </w:tblStylePr>
    <w:tblStylePr w:type="band1Horz">
      <w:tblPr/>
      <w:tcPr>
        <w:tcBorders>
          <w:top w:val="single" w:sz="4" w:space="0" w:color="828288" w:themeColor="accent5"/>
          <w:bottom w:val="single" w:sz="4" w:space="0" w:color="82828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28288" w:themeColor="accent5"/>
          <w:left w:val="nil"/>
        </w:tcBorders>
      </w:tcPr>
    </w:tblStylePr>
    <w:tblStylePr w:type="swCell">
      <w:tblPr/>
      <w:tcPr>
        <w:tcBorders>
          <w:top w:val="double" w:sz="4" w:space="0" w:color="828288" w:themeColor="accent5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85185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85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E75"/>
  </w:style>
  <w:style w:type="paragraph" w:styleId="Footer">
    <w:name w:val="footer"/>
    <w:basedOn w:val="Normal"/>
    <w:link w:val="Foot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E75"/>
  </w:style>
  <w:style w:type="table" w:styleId="PlainTable1">
    <w:name w:val="Plain Table 1"/>
    <w:basedOn w:val="TableNormal"/>
    <w:uiPriority w:val="41"/>
    <w:rsid w:val="00CB1E8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5">
    <w:name w:val="Grid Table 4 Accent 5"/>
    <w:basedOn w:val="TableNormal"/>
    <w:uiPriority w:val="49"/>
    <w:rsid w:val="00743EE0"/>
    <w:pPr>
      <w:spacing w:after="0" w:line="240" w:lineRule="auto"/>
    </w:pPr>
    <w:tblPr>
      <w:tblStyleRowBandSize w:val="1"/>
      <w:tblStyleColBandSize w:val="1"/>
      <w:tblBorders>
        <w:top w:val="single" w:sz="4" w:space="0" w:color="B3B3B7" w:themeColor="accent5" w:themeTint="99"/>
        <w:left w:val="single" w:sz="4" w:space="0" w:color="B3B3B7" w:themeColor="accent5" w:themeTint="99"/>
        <w:bottom w:val="single" w:sz="4" w:space="0" w:color="B3B3B7" w:themeColor="accent5" w:themeTint="99"/>
        <w:right w:val="single" w:sz="4" w:space="0" w:color="B3B3B7" w:themeColor="accent5" w:themeTint="99"/>
        <w:insideH w:val="single" w:sz="4" w:space="0" w:color="B3B3B7" w:themeColor="accent5" w:themeTint="99"/>
        <w:insideV w:val="single" w:sz="4" w:space="0" w:color="B3B3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28288" w:themeColor="accent5"/>
          <w:left w:val="single" w:sz="4" w:space="0" w:color="828288" w:themeColor="accent5"/>
          <w:bottom w:val="single" w:sz="4" w:space="0" w:color="828288" w:themeColor="accent5"/>
          <w:right w:val="single" w:sz="4" w:space="0" w:color="828288" w:themeColor="accent5"/>
          <w:insideH w:val="nil"/>
          <w:insideV w:val="nil"/>
        </w:tcBorders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 w:themeFill="accent5" w:themeFillTint="33"/>
      </w:tcPr>
    </w:tblStylePr>
    <w:tblStylePr w:type="band1Horz">
      <w:tblPr/>
      <w:tcPr>
        <w:shd w:val="clear" w:color="auto" w:fill="E5E5E7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506944"/>
    <w:pPr>
      <w:spacing w:after="0" w:line="240" w:lineRule="auto"/>
    </w:p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nil"/>
          <w:insideV w:val="nil"/>
        </w:tcBorders>
        <w:shd w:val="clear" w:color="auto" w:fill="A5D028" w:themeFill="accent2"/>
      </w:tcPr>
    </w:tblStylePr>
    <w:tblStylePr w:type="lastRow">
      <w:rPr>
        <w:b/>
        <w:bCs/>
      </w:rPr>
      <w:tblPr/>
      <w:tcPr>
        <w:tcBorders>
          <w:top w:val="double" w:sz="4" w:space="0" w:color="A5D028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06944"/>
    <w:pPr>
      <w:spacing w:after="0" w:line="240" w:lineRule="auto"/>
    </w:pPr>
    <w:rPr>
      <w:color w:val="7B9B1E" w:themeColor="accent2" w:themeShade="BF"/>
    </w:r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1Light-Accent2">
    <w:name w:val="Grid Table 1 Light Accent 2"/>
    <w:basedOn w:val="TableNormal"/>
    <w:uiPriority w:val="46"/>
    <w:rsid w:val="00ED7974"/>
    <w:pPr>
      <w:spacing w:after="0" w:line="240" w:lineRule="auto"/>
    </w:pPr>
    <w:tblPr>
      <w:tblStyleRowBandSize w:val="1"/>
      <w:tblStyleColBandSize w:val="1"/>
      <w:tblBorders>
        <w:top w:val="single" w:sz="4" w:space="0" w:color="DBEEA6" w:themeColor="accent2" w:themeTint="66"/>
        <w:left w:val="single" w:sz="4" w:space="0" w:color="DBEEA6" w:themeColor="accent2" w:themeTint="66"/>
        <w:bottom w:val="single" w:sz="4" w:space="0" w:color="DBEEA6" w:themeColor="accent2" w:themeTint="66"/>
        <w:right w:val="single" w:sz="4" w:space="0" w:color="DBEEA6" w:themeColor="accent2" w:themeTint="66"/>
        <w:insideH w:val="single" w:sz="4" w:space="0" w:color="DBEEA6" w:themeColor="accent2" w:themeTint="66"/>
        <w:insideV w:val="single" w:sz="4" w:space="0" w:color="DBEEA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EA64CB"/>
    <w:rPr>
      <w:color w:val="005DBA" w:themeColor="hyperlink"/>
      <w:u w:val="single"/>
    </w:rPr>
  </w:style>
  <w:style w:type="character" w:customStyle="1" w:styleId="apple-converted-space">
    <w:name w:val="apple-converted-space"/>
    <w:basedOn w:val="DefaultParagraphFont"/>
    <w:rsid w:val="003D7B87"/>
  </w:style>
  <w:style w:type="table" w:customStyle="1" w:styleId="PlainTable11">
    <w:name w:val="Plain Table 11"/>
    <w:basedOn w:val="TableNormal"/>
    <w:uiPriority w:val="41"/>
    <w:rsid w:val="002F7C7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8B7D61"/>
    <w:pPr>
      <w:autoSpaceDE w:val="0"/>
      <w:autoSpaceDN w:val="0"/>
      <w:adjustRightInd w:val="0"/>
      <w:spacing w:before="0" w:after="0" w:line="240" w:lineRule="auto"/>
    </w:pPr>
    <w:rPr>
      <w:rFonts w:ascii="Tahoma" w:eastAsia="Calibri" w:hAnsi="Tahoma" w:cs="Tahoma"/>
      <w:color w:val="000000"/>
      <w:sz w:val="24"/>
      <w:szCs w:val="24"/>
      <w:lang w:eastAsia="en-US" w:bidi="th-TH"/>
    </w:rPr>
  </w:style>
  <w:style w:type="table" w:styleId="ColorfulShading-Accent6">
    <w:name w:val="Colorful Shading Accent 6"/>
    <w:basedOn w:val="TableNormal"/>
    <w:uiPriority w:val="71"/>
    <w:rsid w:val="008B7D61"/>
    <w:pPr>
      <w:spacing w:before="0" w:after="0" w:line="240" w:lineRule="auto"/>
    </w:pPr>
    <w:rPr>
      <w:rFonts w:ascii="Calibri" w:eastAsia="Calibri" w:hAnsi="Calibri" w:cs="Cordia New"/>
      <w:color w:val="000000"/>
      <w:sz w:val="20"/>
      <w:szCs w:val="20"/>
      <w:lang w:eastAsia="en-US" w:bidi="th-TH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176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55BC"/>
    <w:rPr>
      <w:color w:val="6C606A" w:themeColor="followedHyperlink"/>
      <w:u w:val="single"/>
    </w:rPr>
  </w:style>
  <w:style w:type="paragraph" w:styleId="NormalWeb">
    <w:name w:val="Normal (Web)"/>
    <w:basedOn w:val="Normal"/>
    <w:uiPriority w:val="99"/>
    <w:rsid w:val="00735847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473771">
          <w:marLeft w:val="0"/>
          <w:marRight w:val="12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4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header" Target="header1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ng\AppData\Roaming\Microsoft\Templates\Banded%20design%20(blank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2C2AA64DE54FAFAEFE71E5095A20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42C769-2DA7-41EE-890A-F67FC7EFCF08}"/>
      </w:docPartPr>
      <w:docPartBody>
        <w:p w:rsidR="00923250" w:rsidRDefault="00BD6D5D" w:rsidP="00BD6D5D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6EC62CA136B479297C469854AAB30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663D49-C720-40B9-8028-AEBE60FF9B0F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3C1352395E34C2EBB54434770460C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0597C-1B1C-469D-A741-0310771E4020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62F08887C07E455CA0AA6E21074C85C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6D167E-3A2A-41C2-8E65-4FE7BA38718B}"/>
      </w:docPartPr>
      <w:docPartBody>
        <w:p w:rsidR="003E1E57" w:rsidRDefault="003E1E57" w:rsidP="003E1E5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B0FE066842A74F1DB2333B37C577C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B8E2E3-31A6-4E9F-B66A-DBD112DCBBE5}"/>
      </w:docPartPr>
      <w:docPartBody>
        <w:p w:rsidR="009B06B7" w:rsidRDefault="009B06B7" w:rsidP="009B06B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A4F671BDE2334F2D9EB09251D51101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7F3A72-98ED-4A13-A9F4-8658C0A6FA0C}"/>
      </w:docPartPr>
      <w:docPartBody>
        <w:p w:rsidR="00A32A89" w:rsidRDefault="00F57C05" w:rsidP="00F57C0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E2CFE31669E47ABBC33D2D28E797B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2785D1-CDA3-4798-8E40-3B84DBB42D8C}"/>
      </w:docPartPr>
      <w:docPartBody>
        <w:p w:rsidR="00445387" w:rsidRDefault="00CD1335" w:rsidP="00CD133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FEA284889824D6DB70B8918115860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78C4D-8BA2-4ECF-8C8B-D9FA23377060}"/>
      </w:docPartPr>
      <w:docPartBody>
        <w:p w:rsidR="00E9757F" w:rsidRDefault="00E9757F" w:rsidP="00E9757F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4CD67774E77F4770B3A70BABD9B0C1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D0D8BF-FD65-4A19-87D6-5005DE98F3A3}"/>
      </w:docPartPr>
      <w:docPartBody>
        <w:p w:rsidR="00000000" w:rsidRDefault="00EA52C7" w:rsidP="00EA52C7">
          <w:pPr>
            <w:pStyle w:val="4CD67774E77F4770B3A70BABD9B0C1A3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268B95838E9E48CD85A5AC0190480B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8AA5CD-5D07-4F23-B731-38D32AA7C85B}"/>
      </w:docPartPr>
      <w:docPartBody>
        <w:p w:rsidR="00000000" w:rsidRDefault="00EA52C7" w:rsidP="00EA52C7">
          <w:pPr>
            <w:pStyle w:val="268B95838E9E48CD85A5AC0190480BD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F4BC2BBA9CDB41C790C93E5E318C78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A4330-A5A3-497D-B094-CD77BF17DA53}"/>
      </w:docPartPr>
      <w:docPartBody>
        <w:p w:rsidR="00000000" w:rsidRDefault="00EA52C7" w:rsidP="00EA52C7">
          <w:pPr>
            <w:pStyle w:val="F4BC2BBA9CDB41C790C93E5E318C789F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63B2"/>
    <w:rsid w:val="00006363"/>
    <w:rsid w:val="0001012B"/>
    <w:rsid w:val="00040AD9"/>
    <w:rsid w:val="0005054F"/>
    <w:rsid w:val="00055768"/>
    <w:rsid w:val="00057470"/>
    <w:rsid w:val="000575E9"/>
    <w:rsid w:val="00073614"/>
    <w:rsid w:val="00080B8A"/>
    <w:rsid w:val="00081AC5"/>
    <w:rsid w:val="000A732A"/>
    <w:rsid w:val="000E498E"/>
    <w:rsid w:val="000E6FFE"/>
    <w:rsid w:val="0010722D"/>
    <w:rsid w:val="00130CE5"/>
    <w:rsid w:val="001517CB"/>
    <w:rsid w:val="00181359"/>
    <w:rsid w:val="00182320"/>
    <w:rsid w:val="00187B83"/>
    <w:rsid w:val="001A4491"/>
    <w:rsid w:val="001A44E8"/>
    <w:rsid w:val="001E41F6"/>
    <w:rsid w:val="00212B84"/>
    <w:rsid w:val="002407BA"/>
    <w:rsid w:val="002472EE"/>
    <w:rsid w:val="0026263E"/>
    <w:rsid w:val="002915B5"/>
    <w:rsid w:val="002E2892"/>
    <w:rsid w:val="002F184C"/>
    <w:rsid w:val="0036107D"/>
    <w:rsid w:val="0036500D"/>
    <w:rsid w:val="00374B72"/>
    <w:rsid w:val="003B1BD2"/>
    <w:rsid w:val="003E1445"/>
    <w:rsid w:val="003E1E57"/>
    <w:rsid w:val="003E40BF"/>
    <w:rsid w:val="00412B47"/>
    <w:rsid w:val="00416212"/>
    <w:rsid w:val="00445387"/>
    <w:rsid w:val="004563B2"/>
    <w:rsid w:val="00461FAF"/>
    <w:rsid w:val="004732D8"/>
    <w:rsid w:val="00477BC8"/>
    <w:rsid w:val="00494A9D"/>
    <w:rsid w:val="00497924"/>
    <w:rsid w:val="004A6E0F"/>
    <w:rsid w:val="004D58EA"/>
    <w:rsid w:val="004E0814"/>
    <w:rsid w:val="0051177C"/>
    <w:rsid w:val="00553BB0"/>
    <w:rsid w:val="005A333D"/>
    <w:rsid w:val="005A7777"/>
    <w:rsid w:val="005B4761"/>
    <w:rsid w:val="00611CA4"/>
    <w:rsid w:val="00612360"/>
    <w:rsid w:val="00644A29"/>
    <w:rsid w:val="006644ED"/>
    <w:rsid w:val="006A4A06"/>
    <w:rsid w:val="006C7E01"/>
    <w:rsid w:val="006F3F27"/>
    <w:rsid w:val="007346DD"/>
    <w:rsid w:val="0076666B"/>
    <w:rsid w:val="00770373"/>
    <w:rsid w:val="00776BF9"/>
    <w:rsid w:val="007A4A2D"/>
    <w:rsid w:val="007B58EB"/>
    <w:rsid w:val="007D57B9"/>
    <w:rsid w:val="007F1B12"/>
    <w:rsid w:val="008113D4"/>
    <w:rsid w:val="00812FAB"/>
    <w:rsid w:val="00825C03"/>
    <w:rsid w:val="00832CA4"/>
    <w:rsid w:val="00836909"/>
    <w:rsid w:val="00873003"/>
    <w:rsid w:val="008738D5"/>
    <w:rsid w:val="008A4255"/>
    <w:rsid w:val="008A74C8"/>
    <w:rsid w:val="008B2168"/>
    <w:rsid w:val="008B2651"/>
    <w:rsid w:val="008B51D4"/>
    <w:rsid w:val="008D1434"/>
    <w:rsid w:val="009142E4"/>
    <w:rsid w:val="00923250"/>
    <w:rsid w:val="00927BB2"/>
    <w:rsid w:val="009337B0"/>
    <w:rsid w:val="00972808"/>
    <w:rsid w:val="00985E58"/>
    <w:rsid w:val="00987610"/>
    <w:rsid w:val="009A6108"/>
    <w:rsid w:val="009B06B7"/>
    <w:rsid w:val="009B188F"/>
    <w:rsid w:val="009B4370"/>
    <w:rsid w:val="009B5716"/>
    <w:rsid w:val="009D6484"/>
    <w:rsid w:val="009F23FB"/>
    <w:rsid w:val="00A117A9"/>
    <w:rsid w:val="00A32A89"/>
    <w:rsid w:val="00A5701D"/>
    <w:rsid w:val="00A70E70"/>
    <w:rsid w:val="00A94225"/>
    <w:rsid w:val="00AB300E"/>
    <w:rsid w:val="00B10243"/>
    <w:rsid w:val="00B277E2"/>
    <w:rsid w:val="00B36972"/>
    <w:rsid w:val="00B77094"/>
    <w:rsid w:val="00B901C8"/>
    <w:rsid w:val="00B92DB2"/>
    <w:rsid w:val="00BC4C5E"/>
    <w:rsid w:val="00BD6D5D"/>
    <w:rsid w:val="00BE58EF"/>
    <w:rsid w:val="00C03B6A"/>
    <w:rsid w:val="00C306C5"/>
    <w:rsid w:val="00C62F22"/>
    <w:rsid w:val="00C67DD0"/>
    <w:rsid w:val="00C77A84"/>
    <w:rsid w:val="00CA0091"/>
    <w:rsid w:val="00CA341C"/>
    <w:rsid w:val="00CA73AA"/>
    <w:rsid w:val="00CC1DFC"/>
    <w:rsid w:val="00CC4039"/>
    <w:rsid w:val="00CC7CB9"/>
    <w:rsid w:val="00CD1335"/>
    <w:rsid w:val="00CD720A"/>
    <w:rsid w:val="00CE11A0"/>
    <w:rsid w:val="00D30A32"/>
    <w:rsid w:val="00D508D9"/>
    <w:rsid w:val="00D5234D"/>
    <w:rsid w:val="00D52A2C"/>
    <w:rsid w:val="00D74CC8"/>
    <w:rsid w:val="00D90677"/>
    <w:rsid w:val="00DF51BB"/>
    <w:rsid w:val="00E471C7"/>
    <w:rsid w:val="00E52CF4"/>
    <w:rsid w:val="00E9757F"/>
    <w:rsid w:val="00EA52C7"/>
    <w:rsid w:val="00EC405E"/>
    <w:rsid w:val="00EF4D02"/>
    <w:rsid w:val="00EF5458"/>
    <w:rsid w:val="00EF6B05"/>
    <w:rsid w:val="00F57C05"/>
    <w:rsid w:val="00F8227D"/>
    <w:rsid w:val="00F9353A"/>
    <w:rsid w:val="00FA033C"/>
    <w:rsid w:val="00FD0683"/>
    <w:rsid w:val="00FD1FDB"/>
    <w:rsid w:val="00FD598C"/>
    <w:rsid w:val="00FE4418"/>
    <w:rsid w:val="00FE6D15"/>
    <w:rsid w:val="00FF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EA52C7"/>
    <w:rPr>
      <w:color w:val="808080"/>
    </w:rPr>
  </w:style>
  <w:style w:type="paragraph" w:customStyle="1" w:styleId="4CD67774E77F4770B3A70BABD9B0C1A3">
    <w:name w:val="4CD67774E77F4770B3A70BABD9B0C1A3"/>
    <w:rsid w:val="00EA52C7"/>
  </w:style>
  <w:style w:type="paragraph" w:customStyle="1" w:styleId="268B95838E9E48CD85A5AC0190480BD7">
    <w:name w:val="268B95838E9E48CD85A5AC0190480BD7"/>
    <w:rsid w:val="00EA52C7"/>
  </w:style>
  <w:style w:type="paragraph" w:customStyle="1" w:styleId="F4BC2BBA9CDB41C790C93E5E318C789F">
    <w:name w:val="F4BC2BBA9CDB41C790C93E5E318C789F"/>
    <w:rsid w:val="00EA52C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4.jpeg"/></Relationships>
</file>

<file path=word/theme/theme1.xml><?xml version="1.0" encoding="utf-8"?>
<a:theme xmlns:a="http://schemas.openxmlformats.org/drawingml/2006/main" name="Banded">
  <a:themeElements>
    <a:clrScheme name="Banded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Banded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.XSL" StyleName="APA">
  <b:Source>
    <b:Tag>RSt01</b:Tag>
    <b:SourceType>Book</b:SourceType>
    <b:Guid>{7AD77338-905D-470F-B1E0-188E68B0C2E5}</b:Guid>
    <b:Author>
      <b:Author>
        <b:NameList>
          <b:Person>
            <b:Last>Stair</b:Last>
            <b:First>R</b:First>
          </b:Person>
          <b:Person>
            <b:Last>Reynolds</b:Last>
            <b:First>G.</b:First>
          </b:Person>
        </b:NameList>
      </b:Author>
    </b:Author>
    <b:Title>Principles of Information Systems</b:Title>
    <b:Year>2001</b:Year>
    <b:City>Boston</b:City>
    <b:Publisher>Course Technology</b:Publisher>
    <b:RefOrder>1</b:RefOrder>
  </b:Source>
  <b:Source>
    <b:Tag>Kro09</b:Tag>
    <b:SourceType>Book</b:SourceType>
    <b:Guid>{BECAF388-DFB8-4ECD-A8A7-68C152322225}</b:Guid>
    <b:Author>
      <b:Author>
        <b:NameList>
          <b:Person>
            <b:Last>Kroenke</b:Last>
            <b:First>D.</b:First>
          </b:Person>
          <b:Person>
            <b:Last>Auer</b:Last>
            <b:First>D.</b:First>
          </b:Person>
        </b:NameList>
      </b:Author>
    </b:Author>
    <b:Year>2009</b:Year>
    <b:Title>Database Concepts</b:Title>
    <b:City>New Jersey</b:City>
    <b:Publisher>Prentice Hall</b:Publisher>
    <b:RefOrder>2</b:RefOrder>
  </b:Source>
</b:Sourc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7AE02B5-82B3-4226-8314-52F832174E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740C13-C6A2-43D3-86C5-4CBB969C2C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Banded design (blank)</Template>
  <TotalTime>0</TotalTime>
  <Pages>11</Pages>
  <Words>3018</Words>
  <Characters>17206</Characters>
  <Application>Microsoft Office Word</Application>
  <DocSecurity>0</DocSecurity>
  <Lines>143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Jing</dc:creator>
  <cp:keywords/>
  <cp:lastModifiedBy>PHUM SMILE WORLD</cp:lastModifiedBy>
  <cp:revision>2</cp:revision>
  <cp:lastPrinted>2022-05-18T13:48:00Z</cp:lastPrinted>
  <dcterms:created xsi:type="dcterms:W3CDTF">2022-05-18T14:04:00Z</dcterms:created>
  <dcterms:modified xsi:type="dcterms:W3CDTF">2022-05-18T14:04:00Z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TC037499679991</vt:lpwstr>
  </property>
</Properties>
</file>